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6761F" w14:textId="77777777" w:rsidR="002A0425" w:rsidRDefault="0011032E" w:rsidP="00871C93">
      <w:pPr>
        <w:pStyle w:val="GvdeMetni"/>
        <w:widowControl w:val="0"/>
        <w:spacing w:after="0"/>
        <w:jc w:val="both"/>
        <w:rPr>
          <w:rFonts w:eastAsia="MS Mincho"/>
          <w:sz w:val="8"/>
        </w:rPr>
      </w:pPr>
      <w:r>
        <w:rPr>
          <w:noProof/>
        </w:rPr>
        <w:pict w14:anchorId="302F7839">
          <v:group id="_x0000_s4314" style="position:absolute;left:0;text-align:left;margin-left:-10.45pt;margin-top:.1pt;width:259.5pt;height:34.95pt;z-index:251652608" coordorigin="1140,4395" coordsize="4650,660">
            <v:roundrect id="_x0000_s4315" style="position:absolute;left:1140;top:4395;width:645;height:660" arcsize="10923f" strokecolor="#4f81bd" strokeweight="1.25pt">
              <v:shadow color="#868686"/>
              <v:textbox style="mso-next-textbox:#_x0000_s4315">
                <w:txbxContent>
                  <w:p w14:paraId="6A9A33F2" w14:textId="77777777" w:rsidR="0059207C" w:rsidRPr="00882E24" w:rsidRDefault="0059207C" w:rsidP="001A23BF">
                    <w:pPr>
                      <w:jc w:val="center"/>
                      <w:rPr>
                        <w:b/>
                        <w:sz w:val="2"/>
                      </w:rPr>
                    </w:pPr>
                  </w:p>
                  <w:p w14:paraId="38C7B6E3" w14:textId="77777777" w:rsidR="0059207C" w:rsidRPr="001A4740" w:rsidRDefault="0059207C" w:rsidP="001A23BF">
                    <w:pPr>
                      <w:jc w:val="center"/>
                      <w:rPr>
                        <w:b/>
                        <w:sz w:val="36"/>
                        <w:szCs w:val="36"/>
                      </w:rPr>
                    </w:pPr>
                    <w:r w:rsidRPr="001A4740">
                      <w:rPr>
                        <w:b/>
                        <w:sz w:val="36"/>
                        <w:szCs w:val="36"/>
                      </w:rPr>
                      <w:t>A</w:t>
                    </w:r>
                  </w:p>
                </w:txbxContent>
              </v:textbox>
            </v:roundrect>
            <v:roundrect id="_x0000_s4316" style="position:absolute;left:1785;top:4395;width:4005;height:660" arcsize="10923f" strokecolor="#4f81bd" strokeweight="1.25pt">
              <v:shadow color="#868686"/>
              <v:textbox style="mso-next-textbox:#_x0000_s4316">
                <w:txbxContent>
                  <w:p w14:paraId="3EC67EF3" w14:textId="77777777" w:rsidR="0059207C" w:rsidRPr="00C27DCF" w:rsidRDefault="0059207C" w:rsidP="00F93701">
                    <w:pPr>
                      <w:spacing w:line="240" w:lineRule="exact"/>
                      <w:rPr>
                        <w:b/>
                      </w:rPr>
                    </w:pPr>
                    <w:r w:rsidRPr="00C27DCF">
                      <w:rPr>
                        <w:b/>
                      </w:rPr>
                      <w:t>Aşağıd</w:t>
                    </w:r>
                    <w:r w:rsidR="00F93701">
                      <w:rPr>
                        <w:b/>
                      </w:rPr>
                      <w:t>aki test sorularını üzerine iş</w:t>
                    </w:r>
                    <w:r w:rsidR="006F353C">
                      <w:rPr>
                        <w:b/>
                      </w:rPr>
                      <w:t>a</w:t>
                    </w:r>
                    <w:r w:rsidR="00F93701">
                      <w:rPr>
                        <w:b/>
                      </w:rPr>
                      <w:t>retleyerek cevaplayınız.(2</w:t>
                    </w:r>
                    <w:r w:rsidR="00DC2062">
                      <w:rPr>
                        <w:b/>
                      </w:rPr>
                      <w:t>0 x</w:t>
                    </w:r>
                    <w:r w:rsidR="00F93701">
                      <w:rPr>
                        <w:b/>
                      </w:rPr>
                      <w:t xml:space="preserve"> 5</w:t>
                    </w:r>
                    <w:r w:rsidR="00CA3524">
                      <w:rPr>
                        <w:b/>
                      </w:rPr>
                      <w:t xml:space="preserve"> Puan = 10</w:t>
                    </w:r>
                    <w:r w:rsidR="00F93701">
                      <w:rPr>
                        <w:b/>
                      </w:rPr>
                      <w:t>0 Puan)</w:t>
                    </w:r>
                    <w:r w:rsidR="00CA3524">
                      <w:rPr>
                        <w:b/>
                      </w:rPr>
                      <w:t xml:space="preserve"> </w:t>
                    </w:r>
                  </w:p>
                </w:txbxContent>
              </v:textbox>
            </v:roundrect>
          </v:group>
        </w:pict>
      </w:r>
    </w:p>
    <w:p w14:paraId="5F3E42E0" w14:textId="77777777" w:rsidR="00E549D5" w:rsidRDefault="00E549D5" w:rsidP="00871C93">
      <w:pPr>
        <w:pStyle w:val="GvdeMetni"/>
        <w:widowControl w:val="0"/>
        <w:spacing w:after="0"/>
        <w:jc w:val="both"/>
        <w:rPr>
          <w:rFonts w:eastAsia="MS Mincho"/>
          <w:sz w:val="8"/>
        </w:rPr>
      </w:pPr>
    </w:p>
    <w:p w14:paraId="72986D61" w14:textId="77777777" w:rsidR="00E549D5" w:rsidRDefault="00E549D5" w:rsidP="00871C93">
      <w:pPr>
        <w:pStyle w:val="GvdeMetni"/>
        <w:widowControl w:val="0"/>
        <w:spacing w:after="0"/>
        <w:jc w:val="both"/>
        <w:rPr>
          <w:rFonts w:eastAsia="MS Mincho"/>
          <w:sz w:val="8"/>
        </w:rPr>
      </w:pPr>
    </w:p>
    <w:p w14:paraId="5CA9128E" w14:textId="77777777" w:rsidR="00726FD2" w:rsidRPr="001A23BF" w:rsidRDefault="00726FD2" w:rsidP="00871C93">
      <w:pPr>
        <w:pStyle w:val="GvdeMetni"/>
        <w:widowControl w:val="0"/>
        <w:spacing w:after="0"/>
        <w:jc w:val="both"/>
        <w:rPr>
          <w:rFonts w:eastAsia="MS Mincho"/>
          <w:sz w:val="8"/>
        </w:rPr>
        <w:sectPr w:rsidR="00726FD2" w:rsidRPr="001A23BF" w:rsidSect="006340C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pgSz w:w="11907" w:h="16840" w:code="9"/>
          <w:pgMar w:top="2523" w:right="851" w:bottom="1418" w:left="851" w:header="1247" w:footer="425" w:gutter="0"/>
          <w:cols w:num="2" w:space="567"/>
          <w:titlePg/>
          <w:docGrid w:linePitch="360"/>
        </w:sectPr>
      </w:pPr>
    </w:p>
    <w:p w14:paraId="5D39B637" w14:textId="77777777" w:rsidR="005F75AC" w:rsidRDefault="005F75AC" w:rsidP="001A23BF">
      <w:pPr>
        <w:widowControl w:val="0"/>
        <w:jc w:val="both"/>
      </w:pPr>
      <w:r>
        <w:t xml:space="preserve"> </w:t>
      </w:r>
    </w:p>
    <w:p w14:paraId="0A1033A6" w14:textId="77777777" w:rsidR="00E549D5" w:rsidRDefault="00E549D5" w:rsidP="001A23BF">
      <w:pPr>
        <w:widowControl w:val="0"/>
        <w:jc w:val="both"/>
      </w:pPr>
    </w:p>
    <w:p w14:paraId="2A9A2EB7" w14:textId="77777777" w:rsidR="006340C8" w:rsidRDefault="0011032E" w:rsidP="00D44638">
      <w:pPr>
        <w:tabs>
          <w:tab w:val="left" w:pos="4500"/>
        </w:tabs>
        <w:rPr>
          <w:b/>
          <w:sz w:val="20"/>
          <w:szCs w:val="20"/>
        </w:rPr>
      </w:pPr>
      <w:r>
        <w:rPr>
          <w:b/>
          <w:noProof/>
          <w:sz w:val="20"/>
          <w:szCs w:val="20"/>
        </w:rPr>
        <w:pict w14:anchorId="2823EB2A">
          <v:rect id="_x0000_s4339" style="position:absolute;margin-left:263.05pt;margin-top:5.15pt;width:10.05pt;height:17.85pt;z-index:251677696" stroked="f"/>
        </w:pict>
      </w:r>
      <w:r w:rsidR="006340C8">
        <w:rPr>
          <w:b/>
          <w:sz w:val="20"/>
          <w:szCs w:val="20"/>
        </w:rPr>
        <w:t xml:space="preserve">    </w:t>
      </w:r>
    </w:p>
    <w:p w14:paraId="77FED9ED" w14:textId="77777777" w:rsidR="004E5420" w:rsidRDefault="0011032E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pict w14:anchorId="0501768A">
          <v:rect id="_x0000_s4323" style="position:absolute;left:0;text-align:left;margin-left:263.05pt;margin-top:6.6pt;width:10.05pt;height:26.8pt;z-index:251662336" stroked="f"/>
        </w:pict>
      </w:r>
      <w:r w:rsidR="006340C8">
        <w:rPr>
          <w:b/>
          <w:sz w:val="20"/>
          <w:szCs w:val="20"/>
        </w:rPr>
        <w:t>1</w:t>
      </w:r>
      <w:r w:rsidR="003A7E32">
        <w:rPr>
          <w:b/>
          <w:noProof/>
          <w:sz w:val="20"/>
          <w:szCs w:val="20"/>
        </w:rPr>
        <w:t>-</w:t>
      </w:r>
    </w:p>
    <w:p w14:paraId="06FB42D3" w14:textId="77777777" w:rsidR="00CE513D" w:rsidRDefault="0011032E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pict w14:anchorId="242D3C2A">
          <v:rect id="_x0000_s4335" style="position:absolute;left:0;text-align:left;margin-left:229.15pt;margin-top:252.25pt;width:19.9pt;height:23.8pt;z-index:251674624" stroked="f"/>
        </w:pict>
      </w:r>
      <w:r w:rsidR="00812BAC">
        <w:rPr>
          <w:b/>
          <w:noProof/>
          <w:sz w:val="20"/>
          <w:szCs w:val="20"/>
        </w:rPr>
        <w:drawing>
          <wp:inline distT="0" distB="0" distL="0" distR="0" wp14:anchorId="7669DB4A" wp14:editId="560EA363">
            <wp:extent cx="3190348" cy="5365605"/>
            <wp:effectExtent l="19050" t="0" r="0" b="0"/>
            <wp:docPr id="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2092" cy="53685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03F5784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90D4C01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2-</w:t>
      </w:r>
    </w:p>
    <w:p w14:paraId="1E298F51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B6BDECF" w14:textId="77777777" w:rsidR="00CE513D" w:rsidRDefault="00005B5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0A9EF066" wp14:editId="0E792DF5">
            <wp:extent cx="3295689" cy="1679944"/>
            <wp:effectExtent l="19050" t="0" r="0" b="0"/>
            <wp:docPr id="6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2136" cy="1683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44F7082" w14:textId="77777777" w:rsidR="00CE513D" w:rsidRDefault="00005B5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3-</w:t>
      </w:r>
    </w:p>
    <w:p w14:paraId="669C05BD" w14:textId="77777777" w:rsidR="00CE513D" w:rsidRDefault="00005B5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59E4CC9F" wp14:editId="398AC794">
            <wp:simplePos x="0" y="0"/>
            <wp:positionH relativeFrom="column">
              <wp:posOffset>46355</wp:posOffset>
            </wp:positionH>
            <wp:positionV relativeFrom="paragraph">
              <wp:posOffset>136525</wp:posOffset>
            </wp:positionV>
            <wp:extent cx="2957830" cy="6070600"/>
            <wp:effectExtent l="19050" t="0" r="0" b="0"/>
            <wp:wrapTight wrapText="bothSides">
              <wp:wrapPolygon edited="0">
                <wp:start x="-139" y="0"/>
                <wp:lineTo x="-139" y="21555"/>
                <wp:lineTo x="21563" y="21555"/>
                <wp:lineTo x="21563" y="0"/>
                <wp:lineTo x="-139" y="0"/>
              </wp:wrapPolygon>
            </wp:wrapTight>
            <wp:docPr id="2" name="Resim 4" descr="C:\Users\Elmas\Desktop\2017\teog 2017 deneme ler\ScreenHunter_877 Aug. 09 11.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 descr="C:\Users\Elmas\Desktop\2017\teog 2017 deneme ler\ScreenHunter_877 Aug. 09 11.0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830" cy="607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950DB0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33ACD3E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1E06EC2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A05DAE6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DAB7BE7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6BD184B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F59EB1C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79D605F" w14:textId="77777777" w:rsidR="00812BAC" w:rsidRDefault="00812BA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B86F61F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39D0CC2" w14:textId="77777777" w:rsidR="00CE513D" w:rsidRDefault="00CE513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AFF2DF1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t>4-</w:t>
      </w:r>
    </w:p>
    <w:p w14:paraId="6A924A9E" w14:textId="77777777" w:rsidR="004202EF" w:rsidRDefault="004202EF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 w:rsidRPr="004202EF">
        <w:rPr>
          <w:b/>
          <w:noProof/>
          <w:sz w:val="20"/>
          <w:szCs w:val="20"/>
        </w:rPr>
        <w:drawing>
          <wp:inline distT="0" distB="0" distL="0" distR="0" wp14:anchorId="1C174E1D" wp14:editId="451C5DBD">
            <wp:extent cx="3114040" cy="3999798"/>
            <wp:effectExtent l="19050" t="0" r="0" b="0"/>
            <wp:docPr id="3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040" cy="3999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4587F6" w14:textId="77777777" w:rsidR="004202EF" w:rsidRDefault="004202EF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B7DA5CF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5-</w:t>
      </w:r>
    </w:p>
    <w:p w14:paraId="2E4ECDF1" w14:textId="77777777" w:rsidR="001516E9" w:rsidRDefault="001516E9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6C450622" wp14:editId="2F092476">
            <wp:extent cx="3191983" cy="2142365"/>
            <wp:effectExtent l="19050" t="0" r="8417" b="0"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8384" cy="213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03F64EE" w14:textId="77777777" w:rsidR="001516E9" w:rsidRDefault="001516E9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B0FB1CA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6-</w:t>
      </w:r>
    </w:p>
    <w:p w14:paraId="6424561E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1089E87" w14:textId="77777777" w:rsidR="0014680D" w:rsidRDefault="003D5783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0CC8A21B" wp14:editId="07FF941E">
            <wp:extent cx="3225979" cy="1690577"/>
            <wp:effectExtent l="19050" t="0" r="0" b="0"/>
            <wp:docPr id="10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6160" cy="1695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2B694E2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17A74E6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1E36A61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C74E85F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C037C3F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CC260EB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80CDDA8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0A0380B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D92D8CF" w14:textId="77777777" w:rsidR="003D5783" w:rsidRDefault="003D5783" w:rsidP="003D5783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 xml:space="preserve"> 7-</w:t>
      </w:r>
    </w:p>
    <w:p w14:paraId="65945CBB" w14:textId="77777777" w:rsidR="0014680D" w:rsidRDefault="003D5783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659264" behindDoc="1" locked="0" layoutInCell="1" allowOverlap="1" wp14:anchorId="72E2001D" wp14:editId="632B41BC">
            <wp:simplePos x="0" y="0"/>
            <wp:positionH relativeFrom="column">
              <wp:posOffset>25400</wp:posOffset>
            </wp:positionH>
            <wp:positionV relativeFrom="paragraph">
              <wp:posOffset>100965</wp:posOffset>
            </wp:positionV>
            <wp:extent cx="2978785" cy="4072255"/>
            <wp:effectExtent l="19050" t="0" r="0" b="0"/>
            <wp:wrapTight wrapText="bothSides">
              <wp:wrapPolygon edited="0">
                <wp:start x="-138" y="0"/>
                <wp:lineTo x="-138" y="21421"/>
                <wp:lineTo x="21549" y="21421"/>
                <wp:lineTo x="21549" y="0"/>
                <wp:lineTo x="-138" y="0"/>
              </wp:wrapPolygon>
            </wp:wrapTight>
            <wp:docPr id="39" name="Resi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785" cy="4072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7B6627B" w14:textId="77777777" w:rsidR="0014680D" w:rsidRDefault="0014680D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AECB56A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8-</w:t>
      </w:r>
    </w:p>
    <w:p w14:paraId="65F88E34" w14:textId="77777777" w:rsidR="00E430A4" w:rsidRDefault="00E430A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B7453E9" w14:textId="77777777" w:rsidR="00E430A4" w:rsidRDefault="00611266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0D85A40A" wp14:editId="5AF2C5D5">
            <wp:extent cx="3030959" cy="3955312"/>
            <wp:effectExtent l="19050" t="0" r="0" b="0"/>
            <wp:docPr id="23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lum bright="10000"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1180" cy="395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C3BE28" w14:textId="77777777" w:rsidR="00E430A4" w:rsidRDefault="00E430A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862B3F6" w14:textId="77777777" w:rsidR="00E430A4" w:rsidRDefault="00E430A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D9EBD61" w14:textId="77777777" w:rsidR="00E430A4" w:rsidRDefault="00E430A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DD42A5A" w14:textId="77777777" w:rsidR="00E430A4" w:rsidRDefault="00E430A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F6978B1" w14:textId="77777777" w:rsidR="00E430A4" w:rsidRDefault="00E430A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C47E868" w14:textId="77777777" w:rsidR="00E430A4" w:rsidRDefault="00E430A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DABA9E8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t>9-</w:t>
      </w:r>
    </w:p>
    <w:p w14:paraId="3DA2181A" w14:textId="77777777" w:rsidR="00E430A4" w:rsidRDefault="00E430A4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2E9C710B" wp14:editId="42A985B8">
            <wp:extent cx="3114040" cy="6240527"/>
            <wp:effectExtent l="19050" t="0" r="0" b="0"/>
            <wp:docPr id="9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040" cy="62405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8369CD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10-</w:t>
      </w:r>
    </w:p>
    <w:p w14:paraId="627E9478" w14:textId="77777777" w:rsidR="00C346B0" w:rsidRDefault="00AE5A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660288" behindDoc="1" locked="0" layoutInCell="1" allowOverlap="1" wp14:anchorId="7C7BABB2" wp14:editId="2F76D349">
            <wp:simplePos x="0" y="0"/>
            <wp:positionH relativeFrom="column">
              <wp:posOffset>-85401</wp:posOffset>
            </wp:positionH>
            <wp:positionV relativeFrom="paragraph">
              <wp:posOffset>-1477</wp:posOffset>
            </wp:positionV>
            <wp:extent cx="3234513" cy="3442522"/>
            <wp:effectExtent l="19050" t="0" r="3987" b="0"/>
            <wp:wrapNone/>
            <wp:docPr id="19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4513" cy="3442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D12A5DF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F723387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B2FA1E1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D61F46E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1EAE294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B02E73D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96DCDBB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47A3CBF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07965F9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C49BB3B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3A07BA2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EB3CE57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2FFCD4C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A73D9D1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977EE69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901F090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A76838D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FA19DC0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62DAD4F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15E9262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422758B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9043B52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264B34C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11-</w:t>
      </w:r>
    </w:p>
    <w:p w14:paraId="4C3F43C6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7C9468AA" wp14:editId="64803718">
            <wp:extent cx="3114040" cy="4798013"/>
            <wp:effectExtent l="19050" t="0" r="0" b="0"/>
            <wp:docPr id="11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040" cy="4798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17E29D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95D7926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1FD9805" w14:textId="77777777" w:rsidR="00C346B0" w:rsidRDefault="00C346B0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8BDE344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12-</w:t>
      </w:r>
    </w:p>
    <w:p w14:paraId="17C46D77" w14:textId="77777777" w:rsidR="00156B48" w:rsidRDefault="00156B48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25CE7EF1" wp14:editId="7DE8BA9D">
            <wp:extent cx="3010919" cy="4167963"/>
            <wp:effectExtent l="19050" t="0" r="0" b="0"/>
            <wp:docPr id="13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4083" cy="41723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A825D3" w14:textId="77777777" w:rsidR="00424EA6" w:rsidRDefault="00424EA6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EC0074F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t>13-</w:t>
      </w:r>
    </w:p>
    <w:p w14:paraId="27E564FA" w14:textId="77777777" w:rsidR="00322759" w:rsidRDefault="00322759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644C1BC8" wp14:editId="56D2C682">
            <wp:extent cx="2862306" cy="3923414"/>
            <wp:effectExtent l="19050" t="0" r="0" b="0"/>
            <wp:docPr id="18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007" cy="3929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5F874A" w14:textId="77777777" w:rsidR="00322759" w:rsidRDefault="00322759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9D5EBC3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14-</w:t>
      </w:r>
    </w:p>
    <w:p w14:paraId="5EC2756C" w14:textId="77777777" w:rsidR="00424EA6" w:rsidRDefault="00424EA6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6F1656EB" wp14:editId="47117293">
            <wp:extent cx="3213248" cy="2553379"/>
            <wp:effectExtent l="19050" t="0" r="6202" b="0"/>
            <wp:docPr id="20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lum contrast="1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4720" cy="25545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51FAB6A" w14:textId="77777777" w:rsidR="00424EA6" w:rsidRDefault="00424EA6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AFFF307" w14:textId="77777777" w:rsidR="00424EA6" w:rsidRDefault="00424EA6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81B0E24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15-</w:t>
      </w:r>
    </w:p>
    <w:p w14:paraId="60FA3033" w14:textId="77777777" w:rsidR="006A25F9" w:rsidRDefault="006A25F9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03655F53" wp14:editId="6306B889">
            <wp:extent cx="3114675" cy="2286000"/>
            <wp:effectExtent l="19050" t="0" r="9525" b="0"/>
            <wp:docPr id="21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675" cy="228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180C69" w14:textId="77777777" w:rsidR="006A25F9" w:rsidRDefault="006A25F9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AA109F6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16-</w:t>
      </w:r>
    </w:p>
    <w:p w14:paraId="7F07F8E8" w14:textId="77777777" w:rsidR="004664BF" w:rsidRDefault="0011032E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pict w14:anchorId="13E24141">
          <v:rect id="_x0000_s4338" style="position:absolute;left:0;text-align:left;margin-left:-7.7pt;margin-top:7.6pt;width:237.3pt;height:30.7pt;z-index:251676672">
            <v:textbox>
              <w:txbxContent>
                <w:p w14:paraId="23470E90" w14:textId="77777777" w:rsidR="00E92915" w:rsidRPr="00E92915" w:rsidRDefault="00E92915" w:rsidP="00E92915">
                  <w:pPr>
                    <w:jc w:val="center"/>
                    <w:rPr>
                      <w:rFonts w:ascii="Showcard Gothic" w:hAnsi="Showcard Gothic"/>
                      <w:sz w:val="28"/>
                      <w:szCs w:val="28"/>
                    </w:rPr>
                  </w:pPr>
                  <w:r w:rsidRPr="00E92915">
                    <w:rPr>
                      <w:rFonts w:ascii="Showcard Gothic" w:hAnsi="Showcard Gothic"/>
                      <w:sz w:val="28"/>
                      <w:szCs w:val="28"/>
                    </w:rPr>
                    <w:t>TAKIM YILDIZLARI</w:t>
                  </w:r>
                </w:p>
              </w:txbxContent>
            </v:textbox>
          </v:rect>
        </w:pict>
      </w:r>
      <w:r w:rsidR="004664BF">
        <w:rPr>
          <w:b/>
          <w:noProof/>
          <w:sz w:val="20"/>
          <w:szCs w:val="20"/>
        </w:rPr>
        <w:drawing>
          <wp:inline distT="0" distB="0" distL="0" distR="0" wp14:anchorId="69EE1A26" wp14:editId="6E6E2534">
            <wp:extent cx="3115310" cy="4838065"/>
            <wp:effectExtent l="19050" t="0" r="8890" b="0"/>
            <wp:docPr id="22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lum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5310" cy="4838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FE4D49D" w14:textId="77777777" w:rsidR="004664BF" w:rsidRDefault="004664BF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8BD8073" w14:textId="77777777" w:rsidR="004664BF" w:rsidRDefault="004664BF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8F58787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17-</w:t>
      </w:r>
    </w:p>
    <w:p w14:paraId="5E5D3862" w14:textId="77777777" w:rsidR="0073751C" w:rsidRDefault="0073751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12963055" wp14:editId="26C8EAD9">
            <wp:extent cx="2947434" cy="1956880"/>
            <wp:effectExtent l="19050" t="0" r="5316" b="0"/>
            <wp:docPr id="24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lum contrast="4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261" cy="19614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948E87C" w14:textId="77777777" w:rsidR="0073751C" w:rsidRDefault="0073751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D0BB191" w14:textId="77777777" w:rsidR="0073751C" w:rsidRDefault="0073751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4A7DD53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t>18-</w:t>
      </w:r>
    </w:p>
    <w:p w14:paraId="36E25DDE" w14:textId="77777777" w:rsidR="0073751C" w:rsidRDefault="0011032E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pict w14:anchorId="04E642A1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4337" type="#_x0000_t32" style="position:absolute;left:0;text-align:left;margin-left:80.55pt;margin-top:41.55pt;width:70.15pt;height:1.25pt;flip:y;z-index:251675648" o:connectortype="straight"/>
        </w:pict>
      </w:r>
      <w:r w:rsidR="00D05D1F">
        <w:rPr>
          <w:b/>
          <w:noProof/>
          <w:sz w:val="20"/>
          <w:szCs w:val="20"/>
        </w:rPr>
        <w:drawing>
          <wp:inline distT="0" distB="0" distL="0" distR="0" wp14:anchorId="1096CC05" wp14:editId="041D91C5">
            <wp:extent cx="3289417" cy="1594884"/>
            <wp:effectExtent l="19050" t="0" r="6233" b="0"/>
            <wp:docPr id="26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9480" cy="1594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537E7A4" w14:textId="77777777" w:rsidR="0073751C" w:rsidRDefault="0073751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CBE37D2" w14:textId="77777777" w:rsidR="0073751C" w:rsidRDefault="0073751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8706ACC" w14:textId="77777777" w:rsidR="0073751C" w:rsidRDefault="0073751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BBE0985" w14:textId="77777777" w:rsidR="003A7E32" w:rsidRDefault="003A7E32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lastRenderedPageBreak/>
        <w:t>19-</w:t>
      </w:r>
    </w:p>
    <w:p w14:paraId="7480255B" w14:textId="77777777" w:rsidR="00C9577B" w:rsidRDefault="00C9577B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inline distT="0" distB="0" distL="0" distR="0" wp14:anchorId="7D6DDDA6" wp14:editId="7ADD1426">
            <wp:extent cx="3114040" cy="3444078"/>
            <wp:effectExtent l="19050" t="0" r="0" b="0"/>
            <wp:docPr id="25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lum contras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4040" cy="34440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325FF94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3CAC3C9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4C5A29A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CFBCAB6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  <w:r>
        <w:rPr>
          <w:b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0E5AF6E9" wp14:editId="52BEFAEC">
            <wp:simplePos x="0" y="0"/>
            <wp:positionH relativeFrom="column">
              <wp:posOffset>10160</wp:posOffset>
            </wp:positionH>
            <wp:positionV relativeFrom="paragraph">
              <wp:posOffset>25400</wp:posOffset>
            </wp:positionV>
            <wp:extent cx="3011170" cy="5868670"/>
            <wp:effectExtent l="19050" t="0" r="0" b="0"/>
            <wp:wrapNone/>
            <wp:docPr id="27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1170" cy="5868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0"/>
          <w:szCs w:val="20"/>
        </w:rPr>
        <w:t>20-</w:t>
      </w:r>
    </w:p>
    <w:p w14:paraId="329C56A6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2B4F06D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278626F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F651830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45DB771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A5320E6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221EFE6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AFD03F4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78D605D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5B69684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8B931C6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3B76174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D2287F7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0C6ED12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A8172F4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323C2F3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DFAA29E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33D6608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5802A8F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0ED67EB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EB89682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A72E80B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53CE0A3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B82A39C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DCB5BB4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D8A05E4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311059F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F11801A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D6C2908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496EEB9A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3F5148AA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2C5D73CE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8307BB5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7068860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70AA9880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BA9473B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081E8F75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77239FF" w14:textId="77777777" w:rsidR="006F40EC" w:rsidRDefault="006F40EC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1427B1D9" w14:textId="77777777" w:rsidR="00C9577B" w:rsidRDefault="00C9577B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51DE8CE0" w14:textId="77777777" w:rsidR="00C9577B" w:rsidRDefault="00C9577B" w:rsidP="003A7E32">
      <w:pPr>
        <w:tabs>
          <w:tab w:val="left" w:pos="4500"/>
        </w:tabs>
        <w:ind w:left="-180"/>
        <w:rPr>
          <w:b/>
          <w:noProof/>
          <w:sz w:val="20"/>
          <w:szCs w:val="20"/>
        </w:rPr>
      </w:pPr>
    </w:p>
    <w:p w14:paraId="61CF4C4F" w14:textId="77777777" w:rsidR="006F40EC" w:rsidRDefault="006F40EC" w:rsidP="006F40EC">
      <w:pPr>
        <w:spacing w:line="276" w:lineRule="auto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  <w:u w:val="single"/>
        </w:rPr>
        <w:t>NOT:</w:t>
      </w:r>
      <w:r>
        <w:rPr>
          <w:rFonts w:ascii="Comic Sans MS" w:hAnsi="Comic Sans MS"/>
          <w:b/>
          <w:sz w:val="20"/>
          <w:szCs w:val="20"/>
        </w:rPr>
        <w:t xml:space="preserve"> Cevaplarınızı lütfen aşağıdaki tabloya yazınız.</w:t>
      </w:r>
    </w:p>
    <w:p w14:paraId="68AF51DB" w14:textId="77777777" w:rsidR="006F40EC" w:rsidRDefault="006F40EC" w:rsidP="006F40EC">
      <w:pPr>
        <w:spacing w:line="276" w:lineRule="auto"/>
        <w:rPr>
          <w:rFonts w:ascii="Comic Sans MS" w:hAnsi="Comic Sans MS"/>
          <w:b/>
          <w:sz w:val="20"/>
          <w:szCs w:val="20"/>
        </w:rPr>
      </w:pPr>
    </w:p>
    <w:tbl>
      <w:tblPr>
        <w:tblpPr w:leftFromText="141" w:rightFromText="141" w:vertAnchor="text" w:horzAnchor="page" w:tblpX="7792" w:tblpY="11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825"/>
        <w:gridCol w:w="825"/>
      </w:tblGrid>
      <w:tr w:rsidR="006F40EC" w14:paraId="5576E576" w14:textId="77777777" w:rsidTr="00585622">
        <w:trPr>
          <w:trHeight w:val="291"/>
        </w:trPr>
        <w:tc>
          <w:tcPr>
            <w:tcW w:w="16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432A0" w14:textId="77777777" w:rsidR="006F40EC" w:rsidRDefault="006F40EC" w:rsidP="00585622">
            <w:pPr>
              <w:spacing w:line="276" w:lineRule="auto"/>
              <w:jc w:val="center"/>
              <w:rPr>
                <w:rFonts w:ascii="Arial Black" w:hAnsi="Arial Black"/>
                <w:b/>
                <w:sz w:val="20"/>
                <w:szCs w:val="20"/>
              </w:rPr>
            </w:pPr>
            <w:r>
              <w:rPr>
                <w:rFonts w:ascii="Arial Black" w:hAnsi="Arial Black"/>
                <w:b/>
                <w:sz w:val="20"/>
                <w:szCs w:val="20"/>
              </w:rPr>
              <w:t>CEVAPLAR</w:t>
            </w:r>
          </w:p>
        </w:tc>
      </w:tr>
      <w:tr w:rsidR="006F40EC" w14:paraId="2803B71F" w14:textId="77777777" w:rsidTr="00585622">
        <w:trPr>
          <w:trHeight w:val="291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D4DC8B1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90C90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409C12DC" w14:textId="77777777" w:rsidTr="00585622">
        <w:trPr>
          <w:trHeight w:val="291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94ECB1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90044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241DCED3" w14:textId="77777777" w:rsidTr="00585622">
        <w:trPr>
          <w:trHeight w:val="291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E8C59D0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5E5CE0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5FD750F7" w14:textId="77777777" w:rsidTr="00585622">
        <w:trPr>
          <w:trHeight w:val="291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943924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60CE4E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3C18AB51" w14:textId="77777777" w:rsidTr="00585622">
        <w:trPr>
          <w:trHeight w:val="291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249EA45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D5167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3FEC9D49" w14:textId="77777777" w:rsidTr="00585622">
        <w:trPr>
          <w:trHeight w:val="291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712688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FFCA9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34C6DE24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35AD4B4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9EFFC3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65A84F62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44E01F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6E553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3A69BC8D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4FA3F38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E7F1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79FE9127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5734950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03E9B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6A2615C0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1384FF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1FFFB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2C349229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21D5139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1D5D1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642FAA1A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7D8038F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D8EE5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224A62B6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39D8928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A3719D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4BADB2C3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AB9AF52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7900A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70A9EC1B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AFC897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F3C52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3F67D816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1D3AB3D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17-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D1E7F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5421A2DC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DD997D7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18-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2D065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29D30093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971A89E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19-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E6EF2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  <w:tr w:rsidR="006F40EC" w14:paraId="167E3277" w14:textId="77777777" w:rsidTr="00585622">
        <w:trPr>
          <w:trHeight w:val="302"/>
        </w:trPr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C9C5E5" w14:textId="77777777" w:rsidR="006F40EC" w:rsidRDefault="006F40EC" w:rsidP="00585622">
            <w:pPr>
              <w:spacing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20-</w:t>
            </w: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9A866" w14:textId="77777777" w:rsidR="006F40EC" w:rsidRDefault="006F40EC" w:rsidP="00585622">
            <w:pPr>
              <w:spacing w:line="276" w:lineRule="auto"/>
              <w:rPr>
                <w:b/>
                <w:sz w:val="20"/>
                <w:szCs w:val="20"/>
              </w:rPr>
            </w:pPr>
          </w:p>
        </w:tc>
      </w:tr>
    </w:tbl>
    <w:p w14:paraId="0262B7CE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203212A2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3C019E8E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252C85EE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381AB4DB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739914A4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52B9C4AC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3BBAE64F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0C2226CA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1536CECE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72A869E2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41F2F405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20883378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242B394B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2941BCA7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59EF144E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43EAD2AC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22A0DE43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107B78A6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6BD036A5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2DCD3694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34B38F21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6786A3C7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3345EB60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1C6392CD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33037C8B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27CDB192" w14:textId="77777777" w:rsidR="006F40EC" w:rsidRDefault="006F40EC" w:rsidP="006F40EC">
      <w:pPr>
        <w:spacing w:line="276" w:lineRule="auto"/>
        <w:rPr>
          <w:b/>
          <w:sz w:val="20"/>
          <w:szCs w:val="20"/>
        </w:rPr>
      </w:pPr>
    </w:p>
    <w:p w14:paraId="1921F60C" w14:textId="77777777" w:rsidR="006F40EC" w:rsidRDefault="006F40EC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46E8F331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71C6678E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637F9ABC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31600AB8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4C880850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19B3CC3E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21AF1E92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56349BC8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3B493234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0217D9F9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6811DA34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0FECF84E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10FE72AC" w14:textId="77777777" w:rsidR="002C192D" w:rsidRDefault="002C192D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0C81FC04" w14:textId="77777777" w:rsidR="006F40EC" w:rsidRDefault="006F40EC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  <w:r>
        <w:rPr>
          <w:rFonts w:ascii="Comic Sans MS" w:hAnsi="Comic Sans MS" w:cs="MV Boli"/>
          <w:b/>
          <w:sz w:val="20"/>
          <w:szCs w:val="20"/>
        </w:rPr>
        <w:t>Süre 40 dakikadır.Başarılar dilerim…</w:t>
      </w:r>
    </w:p>
    <w:p w14:paraId="71ADDC86" w14:textId="77777777" w:rsidR="006F40EC" w:rsidRDefault="006F40EC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35F1EDED" w14:textId="77777777" w:rsidR="006F40EC" w:rsidRDefault="006F40EC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  <w:r>
        <w:rPr>
          <w:rFonts w:ascii="Comic Sans MS" w:hAnsi="Comic Sans MS" w:cs="MV Boli"/>
          <w:b/>
          <w:sz w:val="20"/>
          <w:szCs w:val="20"/>
        </w:rPr>
        <w:t>ALİ UZUN – Fen Bilimleri Öğretmeni</w:t>
      </w:r>
    </w:p>
    <w:p w14:paraId="1D4170A5" w14:textId="77777777" w:rsidR="006F40EC" w:rsidRDefault="006F40EC" w:rsidP="006F40EC">
      <w:pPr>
        <w:spacing w:line="276" w:lineRule="auto"/>
        <w:jc w:val="center"/>
        <w:rPr>
          <w:rFonts w:ascii="Comic Sans MS" w:hAnsi="Comic Sans MS" w:cs="MV Boli"/>
          <w:b/>
          <w:sz w:val="20"/>
          <w:szCs w:val="20"/>
        </w:rPr>
      </w:pPr>
    </w:p>
    <w:p w14:paraId="728B31B8" w14:textId="77777777" w:rsidR="00F93701" w:rsidRPr="006340C8" w:rsidRDefault="00F93701" w:rsidP="00C0684C">
      <w:pPr>
        <w:pStyle w:val="ListeParagraf1"/>
        <w:tabs>
          <w:tab w:val="left" w:pos="284"/>
        </w:tabs>
        <w:spacing w:line="276" w:lineRule="auto"/>
        <w:ind w:left="0"/>
        <w:rPr>
          <w:b/>
          <w:color w:val="000000"/>
          <w:sz w:val="20"/>
          <w:szCs w:val="20"/>
        </w:rPr>
      </w:pPr>
    </w:p>
    <w:p w14:paraId="60FF607E" w14:textId="77777777" w:rsidR="000E5614" w:rsidRDefault="000E5614" w:rsidP="00595C47">
      <w:pPr>
        <w:spacing w:line="276" w:lineRule="auto"/>
        <w:rPr>
          <w:b/>
        </w:rPr>
      </w:pPr>
    </w:p>
    <w:p w14:paraId="4025BD55" w14:textId="77777777" w:rsidR="006F40EC" w:rsidRDefault="006F40EC" w:rsidP="00595C47">
      <w:pPr>
        <w:spacing w:line="276" w:lineRule="auto"/>
        <w:rPr>
          <w:b/>
        </w:rPr>
      </w:pPr>
    </w:p>
    <w:p w14:paraId="02DD2D84" w14:textId="77777777" w:rsidR="006F40EC" w:rsidRDefault="006F40EC" w:rsidP="00595C47">
      <w:pPr>
        <w:spacing w:line="276" w:lineRule="auto"/>
        <w:rPr>
          <w:b/>
        </w:rPr>
      </w:pPr>
    </w:p>
    <w:p w14:paraId="6B838919" w14:textId="77777777" w:rsidR="009946D9" w:rsidRPr="00595C47" w:rsidRDefault="009946D9" w:rsidP="00595C47">
      <w:pPr>
        <w:spacing w:line="276" w:lineRule="auto"/>
        <w:rPr>
          <w:b/>
        </w:rPr>
      </w:pPr>
    </w:p>
    <w:sectPr w:rsidR="009946D9" w:rsidRPr="00595C47" w:rsidSect="006340C8">
      <w:headerReference w:type="even" r:id="rId33"/>
      <w:headerReference w:type="default" r:id="rId34"/>
      <w:headerReference w:type="first" r:id="rId35"/>
      <w:footerReference w:type="first" r:id="rId36"/>
      <w:type w:val="continuous"/>
      <w:pgSz w:w="11907" w:h="16840" w:code="9"/>
      <w:pgMar w:top="397" w:right="851" w:bottom="397" w:left="851" w:header="709" w:footer="113" w:gutter="0"/>
      <w:cols w:num="2" w:space="397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E109ED" w14:textId="77777777" w:rsidR="0011032E" w:rsidRDefault="0011032E">
      <w:r>
        <w:separator/>
      </w:r>
    </w:p>
  </w:endnote>
  <w:endnote w:type="continuationSeparator" w:id="0">
    <w:p w14:paraId="2D7BF5B0" w14:textId="77777777" w:rsidR="0011032E" w:rsidRDefault="001103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Vogue">
    <w:altName w:val="Arial"/>
    <w:charset w:val="00"/>
    <w:family w:val="swiss"/>
    <w:pitch w:val="variable"/>
    <w:sig w:usb0="00000001" w:usb1="00000000" w:usb2="00000000" w:usb3="00000000" w:csb0="00000019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Balloon Bd BT">
    <w:charset w:val="00"/>
    <w:family w:val="script"/>
    <w:pitch w:val="variable"/>
    <w:sig w:usb0="00000087" w:usb1="00000000" w:usb2="00000000" w:usb3="00000000" w:csb0="0000001B" w:csb1="00000000"/>
  </w:font>
  <w:font w:name="C39HrP48DhTt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2F880" w14:textId="77777777" w:rsidR="0059207C" w:rsidRPr="008C6171" w:rsidRDefault="0059207C" w:rsidP="00433B64">
    <w:pPr>
      <w:pStyle w:val="AltBilgi"/>
      <w:rPr>
        <w:i/>
        <w:sz w:val="20"/>
        <w:szCs w:val="20"/>
      </w:rPr>
    </w:pPr>
    <w:r w:rsidRPr="00631AD4">
      <w:rPr>
        <w:b/>
        <w:sz w:val="20"/>
        <w:szCs w:val="20"/>
      </w:rPr>
      <w:tab/>
    </w:r>
    <w:r w:rsidR="00486A33" w:rsidRPr="00631AD4">
      <w:rPr>
        <w:rStyle w:val="SayfaNumaras"/>
        <w:b/>
        <w:sz w:val="20"/>
        <w:szCs w:val="20"/>
      </w:rPr>
      <w:fldChar w:fldCharType="begin"/>
    </w:r>
    <w:r w:rsidRPr="00631AD4">
      <w:rPr>
        <w:rStyle w:val="SayfaNumaras"/>
        <w:b/>
        <w:sz w:val="20"/>
        <w:szCs w:val="20"/>
      </w:rPr>
      <w:instrText xml:space="preserve"> PAGE </w:instrText>
    </w:r>
    <w:r w:rsidR="00486A33" w:rsidRPr="00631AD4">
      <w:rPr>
        <w:rStyle w:val="SayfaNumaras"/>
        <w:b/>
        <w:sz w:val="20"/>
        <w:szCs w:val="20"/>
      </w:rPr>
      <w:fldChar w:fldCharType="separate"/>
    </w:r>
    <w:r>
      <w:rPr>
        <w:rStyle w:val="SayfaNumaras"/>
        <w:b/>
        <w:noProof/>
        <w:sz w:val="20"/>
        <w:szCs w:val="20"/>
      </w:rPr>
      <w:t>2</w:t>
    </w:r>
    <w:r w:rsidR="00486A33" w:rsidRPr="00631AD4">
      <w:rPr>
        <w:rStyle w:val="SayfaNumaras"/>
        <w:b/>
        <w:sz w:val="20"/>
        <w:szCs w:val="20"/>
      </w:rPr>
      <w:fldChar w:fldCharType="end"/>
    </w:r>
    <w:r w:rsidRPr="00631AD4">
      <w:rPr>
        <w:rStyle w:val="SayfaNumaras"/>
        <w:b/>
        <w:sz w:val="20"/>
        <w:szCs w:val="20"/>
      </w:rPr>
      <w:tab/>
    </w:r>
    <w:r w:rsidRPr="00631AD4">
      <w:rPr>
        <w:rStyle w:val="SayfaNumaras"/>
        <w:b/>
        <w:i/>
        <w:sz w:val="20"/>
        <w:szCs w:val="20"/>
      </w:rPr>
      <w:t>Diğer Sayfaya Geçiniz.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74972" w14:textId="77777777" w:rsidR="0059207C" w:rsidRPr="00733A39" w:rsidRDefault="0059207C" w:rsidP="002B6826">
    <w:pPr>
      <w:pStyle w:val="AltBilgi"/>
      <w:jc w:val="center"/>
      <w:rPr>
        <w:rFonts w:ascii="C39HrP48DhTt" w:hAnsi="C39HrP48DhTt"/>
        <w:sz w:val="3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2E964D" w14:textId="77777777" w:rsidR="0059207C" w:rsidRPr="00187E9B" w:rsidRDefault="0059207C" w:rsidP="00187E9B">
    <w:pPr>
      <w:pStyle w:val="AltBilgi"/>
      <w:rPr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25E888" w14:textId="77777777" w:rsidR="0011032E" w:rsidRDefault="0011032E">
      <w:r>
        <w:separator/>
      </w:r>
    </w:p>
  </w:footnote>
  <w:footnote w:type="continuationSeparator" w:id="0">
    <w:p w14:paraId="6AF39338" w14:textId="77777777" w:rsidR="0011032E" w:rsidRDefault="001103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72A8A5" w14:textId="77777777" w:rsidR="0059207C" w:rsidRPr="00BF4849" w:rsidRDefault="0011032E" w:rsidP="00172814">
    <w:pPr>
      <w:pStyle w:val="stBilgi"/>
      <w:jc w:val="center"/>
      <w:rPr>
        <w:sz w:val="20"/>
        <w:szCs w:val="20"/>
      </w:rPr>
    </w:pPr>
    <w:r>
      <w:rPr>
        <w:b/>
        <w:noProof/>
        <w:sz w:val="20"/>
        <w:szCs w:val="20"/>
      </w:rPr>
      <w:pict w14:anchorId="77B25EDD">
        <v:group id="_x0000_s1186" style="position:absolute;left:0;text-align:left;margin-left:0;margin-top:85.05pt;width:14.15pt;height:671.8pt;z-index:251651072;mso-position-horizontal:center;mso-position-horizontal-relative:page;mso-position-vertical-relative:page" coordorigin="5815,1709" coordsize="283,13436">
          <v:line id="_x0000_s1176" style="position:absolute;mso-position-horizontal-relative:page;mso-position-vertical-relative:page" from="5956,1709" to="5956,15145"/>
          <v:shapetype id="_x0000_t202" coordsize="21600,21600" o:spt="202" path="m,l,21600r21600,l21600,xe">
            <v:stroke joinstyle="miter"/>
            <v:path gradientshapeok="t" o:connecttype="rect"/>
          </v:shapetype>
          <v:shape id="_x0000_s1177" type="#_x0000_t202" style="position:absolute;left:5815;top:5394;width:283;height:1332" stroked="f">
            <v:textbox style="layout-flow:vertical;mso-layout-flow-alt:bottom-to-top;mso-next-textbox:#_x0000_s1177" inset=".2mm,0,0,0">
              <w:txbxContent>
                <w:p w14:paraId="22CA5A09" w14:textId="77777777" w:rsidR="0059207C" w:rsidRPr="008274EC" w:rsidRDefault="0059207C" w:rsidP="00172814">
                  <w:pPr>
                    <w:rPr>
                      <w:rFonts w:ascii="Balloon Bd BT" w:hAnsi="Balloon Bd BT"/>
                      <w:b/>
                      <w:sz w:val="22"/>
                      <w:szCs w:val="22"/>
                    </w:rPr>
                  </w:pPr>
                  <w:r w:rsidRPr="008274EC">
                    <w:rPr>
                      <w:rFonts w:ascii="Balloon Bd BT" w:hAnsi="Balloon Bd BT"/>
                      <w:b/>
                      <w:sz w:val="22"/>
                      <w:szCs w:val="22"/>
                    </w:rPr>
                    <w:t>İREM YAYINCILIK</w:t>
                  </w:r>
                </w:p>
              </w:txbxContent>
            </v:textbox>
          </v:shape>
          <v:shape id="_x0000_s1178" type="#_x0000_t202" style="position:absolute;left:5815;top:10128;width:283;height:1332" stroked="f">
            <v:textbox style="layout-flow:vertical;mso-layout-flow-alt:bottom-to-top;mso-next-textbox:#_x0000_s1178" inset=".2mm,0,0,0">
              <w:txbxContent>
                <w:p w14:paraId="65521E06" w14:textId="77777777" w:rsidR="0059207C" w:rsidRPr="008274EC" w:rsidRDefault="0059207C" w:rsidP="00172814">
                  <w:pPr>
                    <w:rPr>
                      <w:rFonts w:ascii="Balloon Bd BT" w:hAnsi="Balloon Bd BT"/>
                      <w:b/>
                      <w:sz w:val="22"/>
                      <w:szCs w:val="22"/>
                    </w:rPr>
                  </w:pPr>
                  <w:r w:rsidRPr="008274EC">
                    <w:rPr>
                      <w:rFonts w:ascii="Balloon Bd BT" w:hAnsi="Balloon Bd BT"/>
                      <w:b/>
                      <w:sz w:val="22"/>
                      <w:szCs w:val="22"/>
                    </w:rPr>
                    <w:t>İREM YAYINCILIK</w:t>
                  </w:r>
                </w:p>
              </w:txbxContent>
            </v:textbox>
          </v:shape>
          <w10:wrap anchorx="page" anchory="page"/>
        </v:group>
      </w:pict>
    </w:r>
  </w:p>
  <w:p w14:paraId="0CBC87A1" w14:textId="77777777" w:rsidR="0059207C" w:rsidRPr="00BF4849" w:rsidRDefault="0059207C" w:rsidP="00172814">
    <w:pPr>
      <w:pStyle w:val="stBilgi"/>
      <w:jc w:val="center"/>
      <w:rPr>
        <w:sz w:val="20"/>
        <w:szCs w:val="20"/>
      </w:rPr>
    </w:pPr>
  </w:p>
  <w:p w14:paraId="37ABDC1E" w14:textId="77777777" w:rsidR="0059207C" w:rsidRPr="0087335E" w:rsidRDefault="0059207C" w:rsidP="00172814">
    <w:pPr>
      <w:pStyle w:val="stBilgi"/>
      <w:jc w:val="center"/>
      <w:rPr>
        <w:b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383FF6" w14:textId="77777777" w:rsidR="0059207C" w:rsidRPr="00BF4849" w:rsidRDefault="0011032E" w:rsidP="00172814">
    <w:pPr>
      <w:pStyle w:val="stBilgi"/>
      <w:rPr>
        <w:sz w:val="20"/>
        <w:szCs w:val="20"/>
      </w:rPr>
    </w:pPr>
    <w:r>
      <w:rPr>
        <w:b/>
        <w:noProof/>
        <w:sz w:val="20"/>
        <w:szCs w:val="20"/>
      </w:rPr>
      <w:pict w14:anchorId="10EE3727">
        <v:group id="_x0000_s1187" style="position:absolute;margin-left:0;margin-top:85.05pt;width:14.15pt;height:671.8pt;z-index:251652096;mso-position-horizontal:center;mso-position-horizontal-relative:page;mso-position-vertical-relative:page" coordorigin="5815,1709" coordsize="283,13436">
          <v:line id="_x0000_s1188" style="position:absolute;mso-position-horizontal-relative:page;mso-position-vertical-relative:page" from="5956,1709" to="5956,15145"/>
          <v:shapetype id="_x0000_t202" coordsize="21600,21600" o:spt="202" path="m,l,21600r21600,l21600,xe">
            <v:stroke joinstyle="miter"/>
            <v:path gradientshapeok="t" o:connecttype="rect"/>
          </v:shapetype>
          <v:shape id="_x0000_s1189" type="#_x0000_t202" style="position:absolute;left:5815;top:5394;width:283;height:1332" stroked="f">
            <v:textbox style="layout-flow:vertical;mso-layout-flow-alt:bottom-to-top;mso-next-textbox:#_x0000_s1189" inset=".2mm,0,0,0">
              <w:txbxContent>
                <w:p w14:paraId="0CB556C1" w14:textId="77777777" w:rsidR="0059207C" w:rsidRPr="008274EC" w:rsidRDefault="0059207C" w:rsidP="00172814">
                  <w:pPr>
                    <w:rPr>
                      <w:rFonts w:ascii="Balloon Bd BT" w:hAnsi="Balloon Bd BT"/>
                      <w:b/>
                      <w:sz w:val="22"/>
                      <w:szCs w:val="22"/>
                    </w:rPr>
                  </w:pPr>
                  <w:r w:rsidRPr="008274EC">
                    <w:rPr>
                      <w:rFonts w:ascii="Balloon Bd BT" w:hAnsi="Balloon Bd BT"/>
                      <w:b/>
                      <w:sz w:val="22"/>
                      <w:szCs w:val="22"/>
                    </w:rPr>
                    <w:t>İREM YAYINCILIK</w:t>
                  </w:r>
                </w:p>
              </w:txbxContent>
            </v:textbox>
          </v:shape>
          <v:shape id="_x0000_s1190" type="#_x0000_t202" style="position:absolute;left:5815;top:10128;width:283;height:1332" stroked="f">
            <v:textbox style="layout-flow:vertical;mso-layout-flow-alt:bottom-to-top;mso-next-textbox:#_x0000_s1190" inset=".2mm,0,0,0">
              <w:txbxContent>
                <w:p w14:paraId="2C981192" w14:textId="77777777" w:rsidR="0059207C" w:rsidRPr="008274EC" w:rsidRDefault="0059207C" w:rsidP="00172814">
                  <w:pPr>
                    <w:rPr>
                      <w:rFonts w:ascii="Balloon Bd BT" w:hAnsi="Balloon Bd BT"/>
                      <w:b/>
                      <w:sz w:val="22"/>
                      <w:szCs w:val="22"/>
                    </w:rPr>
                  </w:pPr>
                  <w:r w:rsidRPr="008274EC">
                    <w:rPr>
                      <w:rFonts w:ascii="Balloon Bd BT" w:hAnsi="Balloon Bd BT"/>
                      <w:b/>
                      <w:sz w:val="22"/>
                      <w:szCs w:val="22"/>
                    </w:rPr>
                    <w:t>İREM YAYINCILIK</w:t>
                  </w:r>
                </w:p>
              </w:txbxContent>
            </v:textbox>
          </v:shape>
          <w10:wrap anchorx="page" anchory="page"/>
        </v:group>
      </w:pict>
    </w:r>
  </w:p>
  <w:p w14:paraId="0EFAA6B9" w14:textId="77777777" w:rsidR="0059207C" w:rsidRPr="00BF4849" w:rsidRDefault="0059207C" w:rsidP="00172814">
    <w:pPr>
      <w:pStyle w:val="stBilgi"/>
      <w:rPr>
        <w:sz w:val="20"/>
        <w:szCs w:val="20"/>
      </w:rPr>
    </w:pPr>
  </w:p>
  <w:p w14:paraId="40DABF54" w14:textId="77777777" w:rsidR="0059207C" w:rsidRPr="0087335E" w:rsidRDefault="0059207C" w:rsidP="00172814">
    <w:pPr>
      <w:pStyle w:val="stBilgi"/>
      <w:rPr>
        <w:b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CEFCE9" w14:textId="77777777" w:rsidR="0059207C" w:rsidRDefault="009625C3" w:rsidP="00ED1A46">
    <w:pPr>
      <w:pStyle w:val="stBilgi"/>
      <w:jc w:val="center"/>
      <w:rPr>
        <w:b/>
      </w:rPr>
    </w:pPr>
    <w:r>
      <w:rPr>
        <w:b/>
        <w:noProof/>
      </w:rPr>
      <w:drawing>
        <wp:anchor distT="0" distB="0" distL="114300" distR="114300" simplePos="0" relativeHeight="251664384" behindDoc="0" locked="0" layoutInCell="1" allowOverlap="1" wp14:anchorId="1DC6982E" wp14:editId="66C8DB59">
          <wp:simplePos x="0" y="0"/>
          <wp:positionH relativeFrom="column">
            <wp:posOffset>5542915</wp:posOffset>
          </wp:positionH>
          <wp:positionV relativeFrom="paragraph">
            <wp:posOffset>-148590</wp:posOffset>
          </wp:positionV>
          <wp:extent cx="1377950" cy="836295"/>
          <wp:effectExtent l="19050" t="0" r="0" b="0"/>
          <wp:wrapNone/>
          <wp:docPr id="7" name="Resi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950" cy="8362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11032E">
      <w:rPr>
        <w:b/>
        <w:noProof/>
      </w:rPr>
      <w:pict w14:anchorId="4293DFD7">
        <v:shapetype id="_x0000_t202" coordsize="21600,21600" o:spt="202" path="m,l,21600r21600,l21600,xe">
          <v:stroke joinstyle="miter"/>
          <v:path gradientshapeok="t" o:connecttype="rect"/>
        </v:shapetype>
        <v:shape id="_x0000_s1512" type="#_x0000_t202" style="position:absolute;left:0;text-align:left;margin-left:-26.55pt;margin-top:-11.85pt;width:109.65pt;height:65pt;z-index:251663360;mso-position-horizontal-relative:text;mso-position-vertical-relative:text" fillcolor="white [3201]" strokecolor="black [3200]" strokeweight="1pt">
          <v:stroke dashstyle="dash"/>
          <v:shadow color="#868686"/>
          <v:textbox style="mso-next-textbox:#_x0000_s1512">
            <w:txbxContent>
              <w:p w14:paraId="13B9A72A" w14:textId="77777777" w:rsidR="00BB03DB" w:rsidRPr="00AF5447" w:rsidRDefault="00BB03DB" w:rsidP="00BB03DB">
                <w:pPr>
                  <w:spacing w:line="276" w:lineRule="auto"/>
                  <w:rPr>
                    <w:rFonts w:ascii="Arial Black" w:hAnsi="Arial Black"/>
                    <w:b/>
                    <w:sz w:val="16"/>
                    <w:szCs w:val="16"/>
                  </w:rPr>
                </w:pPr>
                <w:r w:rsidRPr="00AF5447">
                  <w:rPr>
                    <w:rFonts w:ascii="Arial Black" w:hAnsi="Arial Black"/>
                    <w:b/>
                    <w:sz w:val="16"/>
                    <w:szCs w:val="16"/>
                  </w:rPr>
                  <w:t>Adı:</w:t>
                </w:r>
                <w:r w:rsidRPr="00AF5447">
                  <w:rPr>
                    <w:b/>
                    <w:sz w:val="16"/>
                    <w:szCs w:val="16"/>
                  </w:rPr>
                  <w:t>………………………</w:t>
                </w:r>
              </w:p>
              <w:p w14:paraId="544EBF63" w14:textId="77777777" w:rsidR="00BB03DB" w:rsidRPr="00AF5447" w:rsidRDefault="00BB03DB" w:rsidP="00BB03DB">
                <w:pPr>
                  <w:spacing w:line="276" w:lineRule="auto"/>
                  <w:rPr>
                    <w:rFonts w:ascii="Arial Black" w:hAnsi="Arial Black"/>
                    <w:b/>
                    <w:sz w:val="16"/>
                    <w:szCs w:val="16"/>
                  </w:rPr>
                </w:pPr>
                <w:r w:rsidRPr="00AF5447">
                  <w:rPr>
                    <w:rFonts w:ascii="Arial Black" w:hAnsi="Arial Black"/>
                    <w:b/>
                    <w:sz w:val="16"/>
                    <w:szCs w:val="16"/>
                  </w:rPr>
                  <w:t>Soyadı:</w:t>
                </w:r>
                <w:r w:rsidR="00AF5447">
                  <w:rPr>
                    <w:b/>
                    <w:sz w:val="16"/>
                    <w:szCs w:val="16"/>
                  </w:rPr>
                  <w:t xml:space="preserve"> </w:t>
                </w:r>
                <w:r w:rsidRPr="00AF5447">
                  <w:rPr>
                    <w:b/>
                    <w:sz w:val="16"/>
                    <w:szCs w:val="16"/>
                  </w:rPr>
                  <w:t>……………….</w:t>
                </w:r>
              </w:p>
              <w:p w14:paraId="6C111D97" w14:textId="77777777" w:rsidR="00BB03DB" w:rsidRPr="00AF5447" w:rsidRDefault="00BB03DB" w:rsidP="00BB03DB">
                <w:pPr>
                  <w:spacing w:line="276" w:lineRule="auto"/>
                  <w:rPr>
                    <w:rFonts w:ascii="Arial Black" w:hAnsi="Arial Black"/>
                    <w:b/>
                    <w:sz w:val="16"/>
                    <w:szCs w:val="16"/>
                  </w:rPr>
                </w:pPr>
                <w:r w:rsidRPr="00AF5447">
                  <w:rPr>
                    <w:rFonts w:ascii="Arial Black" w:hAnsi="Arial Black"/>
                    <w:b/>
                    <w:sz w:val="16"/>
                    <w:szCs w:val="16"/>
                  </w:rPr>
                  <w:t>Sınıfı:</w:t>
                </w:r>
                <w:r w:rsidR="00AF5447">
                  <w:rPr>
                    <w:b/>
                    <w:sz w:val="16"/>
                    <w:szCs w:val="16"/>
                  </w:rPr>
                  <w:t xml:space="preserve"> </w:t>
                </w:r>
                <w:r w:rsidRPr="00AF5447">
                  <w:rPr>
                    <w:b/>
                    <w:sz w:val="16"/>
                    <w:szCs w:val="16"/>
                  </w:rPr>
                  <w:t>………………..</w:t>
                </w:r>
              </w:p>
              <w:p w14:paraId="67A927E2" w14:textId="77777777" w:rsidR="0059207C" w:rsidRPr="00AF5447" w:rsidRDefault="00BB03DB" w:rsidP="00BB03DB">
                <w:pPr>
                  <w:spacing w:line="276" w:lineRule="auto"/>
                  <w:rPr>
                    <w:rFonts w:ascii="Arial Black" w:hAnsi="Arial Black"/>
                    <w:b/>
                    <w:sz w:val="16"/>
                    <w:szCs w:val="16"/>
                  </w:rPr>
                </w:pPr>
                <w:r w:rsidRPr="00AF5447">
                  <w:rPr>
                    <w:rFonts w:ascii="Arial Black" w:hAnsi="Arial Black"/>
                    <w:b/>
                    <w:sz w:val="16"/>
                    <w:szCs w:val="16"/>
                  </w:rPr>
                  <w:t xml:space="preserve">Numarası: </w:t>
                </w:r>
                <w:r w:rsidRPr="00AF5447">
                  <w:rPr>
                    <w:b/>
                    <w:sz w:val="16"/>
                    <w:szCs w:val="16"/>
                  </w:rPr>
                  <w:t>………….</w:t>
                </w:r>
              </w:p>
              <w:p w14:paraId="5F6BF705" w14:textId="77777777" w:rsidR="0059207C" w:rsidRPr="00AF5447" w:rsidRDefault="0059207C" w:rsidP="0051015A">
                <w:pPr>
                  <w:spacing w:line="276" w:lineRule="auto"/>
                  <w:jc w:val="center"/>
                  <w:rPr>
                    <w:b/>
                    <w:color w:val="000000" w:themeColor="text1"/>
                    <w:sz w:val="16"/>
                    <w:szCs w:val="16"/>
                  </w:rPr>
                </w:pPr>
              </w:p>
            </w:txbxContent>
          </v:textbox>
        </v:shape>
      </w:pict>
    </w:r>
    <w:r w:rsidR="0011032E">
      <w:rPr>
        <w:b/>
        <w:noProof/>
      </w:rPr>
      <w:pict w14:anchorId="3DFF1445">
        <v:rect id="_x0000_s1307" style="position:absolute;left:0;text-align:left;margin-left:-9.8pt;margin-top:-12.2pt;width:612.75pt;height:127.7pt;z-index:-251662336;mso-position-horizontal-relative:page;mso-position-vertical-relative:page" fillcolor="#c2d69b [1942]" strokecolor="#9bbb59 [3206]" strokeweight="1pt">
          <v:fill color2="#9bbb59 [3206]" focusposition="1" focussize="" focus="50%" type="gradient"/>
          <v:shadow on="t" type="perspective" color="#4e6128 [1606]" offset="1pt" offset2="-3pt"/>
          <v:textbox style="mso-next-textbox:#_x0000_s1307">
            <w:txbxContent>
              <w:p w14:paraId="609B83CB" w14:textId="77777777" w:rsidR="00BB03DB" w:rsidRDefault="00BB03DB" w:rsidP="00BB03DB">
                <w:pPr>
                  <w:spacing w:line="276" w:lineRule="auto"/>
                  <w:jc w:val="center"/>
                  <w:rPr>
                    <w:b/>
                    <w:color w:val="000000" w:themeColor="text1"/>
                    <w:sz w:val="28"/>
                    <w:szCs w:val="28"/>
                  </w:rPr>
                </w:pPr>
              </w:p>
              <w:p w14:paraId="491BE8A6" w14:textId="5882CCC5" w:rsidR="00BB03DB" w:rsidRPr="00BB03DB" w:rsidRDefault="00AF5447" w:rsidP="00BB03DB">
                <w:pPr>
                  <w:spacing w:line="276" w:lineRule="auto"/>
                  <w:jc w:val="center"/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</w:pPr>
                <w:r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20</w:t>
                </w:r>
                <w:r w:rsidR="00031E99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2</w:t>
                </w:r>
                <w:r w:rsidR="00EA220F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1</w:t>
                </w:r>
                <w:r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-</w:t>
                </w:r>
                <w:r w:rsidR="009F0D4F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</w:t>
                </w:r>
                <w:r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20</w:t>
                </w:r>
                <w:r w:rsidR="00F1204E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2</w:t>
                </w:r>
                <w:r w:rsidR="00EA220F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2</w:t>
                </w:r>
                <w:r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EĞİTİM ÖĞRETİM YILI                                                                   </w:t>
                </w:r>
                <w:r w:rsidR="00C43D08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KÜÇÜKDERE ENVER DURSUN YILMAZ ORTAOKULU</w:t>
                </w:r>
                <w:r w:rsidR="00BB03DB" w:rsidRPr="00BB03DB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</w:t>
                </w:r>
                <w:r w:rsidR="00BB03DB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                                                                                               FEN </w:t>
                </w:r>
                <w:r w:rsidR="00C43D08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BİLİMLERİ</w:t>
                </w:r>
                <w:r w:rsidR="00BB03DB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DERSİ</w:t>
                </w:r>
                <w:r w:rsidR="00BB03DB" w:rsidRPr="00BB03DB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                                                                                   </w:t>
                </w:r>
                <w:r w:rsidR="00BB03DB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                              </w:t>
                </w:r>
                <w:r w:rsidR="006340C8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        </w:t>
                </w:r>
                <w:r w:rsidR="002B0E1B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   </w:t>
                </w:r>
                <w:r w:rsidR="006340C8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 xml:space="preserve">7.SINIF 1.DÖNEM </w:t>
                </w:r>
                <w:r w:rsidR="003A7E32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1</w:t>
                </w:r>
                <w:r w:rsidR="00BB03DB" w:rsidRPr="00BB03DB">
                  <w:rPr>
                    <w:rFonts w:ascii="Arial Black" w:hAnsi="Arial Black"/>
                    <w:b/>
                    <w:color w:val="000000" w:themeColor="text1"/>
                    <w:sz w:val="28"/>
                    <w:szCs w:val="28"/>
                  </w:rPr>
                  <w:t>.YAZILI SINAVI</w:t>
                </w:r>
              </w:p>
              <w:p w14:paraId="4EB90358" w14:textId="77777777" w:rsidR="00BB03DB" w:rsidRDefault="00BB03DB"/>
            </w:txbxContent>
          </v:textbox>
          <w10:wrap anchorx="page" anchory="page"/>
        </v:rect>
      </w:pict>
    </w:r>
  </w:p>
  <w:p w14:paraId="37C95FFF" w14:textId="77777777" w:rsidR="0059207C" w:rsidRPr="00ED1A46" w:rsidRDefault="0011032E" w:rsidP="00365286">
    <w:pPr>
      <w:pStyle w:val="stBilgi"/>
      <w:rPr>
        <w:b/>
      </w:rPr>
    </w:pPr>
    <w:r>
      <w:rPr>
        <w:b/>
        <w:noProof/>
      </w:rPr>
      <w:pict w14:anchorId="7DB97ABF">
        <v:line id="_x0000_s1353" style="position:absolute;z-index:-251661312;mso-position-horizontal-relative:page;mso-position-vertical-relative:page" from="298.1pt,134.25pt" to="298.1pt,768pt" strokeweight="1pt">
          <w10:wrap anchorx="page" anchory="page"/>
        </v:lin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C9A957" w14:textId="77777777" w:rsidR="0059207C" w:rsidRDefault="0059207C">
    <w:pPr>
      <w:pStyle w:val="stBilgi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37ADB7" w14:textId="77777777" w:rsidR="0059207C" w:rsidRPr="00A9423E" w:rsidRDefault="0011032E" w:rsidP="00726FD2">
    <w:pPr>
      <w:pStyle w:val="stBilgi"/>
      <w:rPr>
        <w:sz w:val="2"/>
      </w:rPr>
    </w:pPr>
    <w:r>
      <w:rPr>
        <w:sz w:val="2"/>
      </w:rPr>
      <w:pict w14:anchorId="4FA6EFDD">
        <v:line id="_x0000_s1505" style="position:absolute;z-index:-251660288;mso-position-horizontal-relative:page;mso-position-vertical-relative:page" from="297.35pt,37.5pt" to="297.35pt,780.75pt" strokeweight="1pt">
          <w10:wrap anchorx="page" anchory="page"/>
        </v:line>
      </w:pict>
    </w:r>
    <w:r>
      <w:rPr>
        <w:sz w:val="2"/>
      </w:rPr>
      <w:pict w14:anchorId="524CE280">
        <v:shapetype id="_x0000_t202" coordsize="21600,21600" o:spt="202" path="m,l,21600r21600,l21600,xe">
          <v:stroke joinstyle="miter"/>
          <v:path gradientshapeok="t" o:connecttype="rect"/>
        </v:shapetype>
        <v:shape id="_x0000_s1519" type="#_x0000_t202" style="position:absolute;margin-left:-4.95pt;margin-top:-23.55pt;width:525.45pt;height:18.1pt;z-index:251660288" filled="f" stroked="f" strokecolor="white">
          <v:textbox>
            <w:txbxContent>
              <w:p w14:paraId="72AE2B2C" w14:textId="77777777" w:rsidR="0059207C" w:rsidRPr="008D0F57" w:rsidRDefault="0059207C" w:rsidP="008D0F57">
                <w:pPr>
                  <w:rPr>
                    <w:szCs w:val="20"/>
                  </w:rPr>
                </w:pPr>
              </w:p>
            </w:txbxContent>
          </v:textbox>
          <w10:wrap type="squar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08A37" w14:textId="77777777" w:rsidR="0059207C" w:rsidRPr="00D74CA4" w:rsidRDefault="0059207C" w:rsidP="0097266F">
    <w:pPr>
      <w:pStyle w:val="stBilgi"/>
      <w:jc w:val="center"/>
      <w:rPr>
        <w:b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481A9508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CA744DD"/>
    <w:multiLevelType w:val="multilevel"/>
    <w:tmpl w:val="1EDE960A"/>
    <w:styleLink w:val="StilNumaralandrlmanahatKaln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hint="default"/>
        <w:b/>
        <w:bCs/>
        <w:i w:val="0"/>
        <w:spacing w:val="0"/>
        <w:w w:val="100"/>
        <w:kern w:val="0"/>
        <w:position w:val="0"/>
        <w:sz w:val="18"/>
        <w:szCs w:val="18"/>
      </w:rPr>
    </w:lvl>
    <w:lvl w:ilvl="1">
      <w:start w:val="1"/>
      <w:numFmt w:val="upperLetter"/>
      <w:lvlText w:val="%2)"/>
      <w:lvlJc w:val="left"/>
      <w:pPr>
        <w:tabs>
          <w:tab w:val="num" w:pos="794"/>
        </w:tabs>
        <w:ind w:left="794" w:hanging="397"/>
      </w:pPr>
      <w:rPr>
        <w:rFonts w:ascii="Arial" w:hAnsi="Arial" w:hint="default"/>
        <w:b w:val="0"/>
        <w:i w:val="0"/>
        <w:sz w:val="18"/>
        <w:szCs w:val="18"/>
      </w:rPr>
    </w:lvl>
    <w:lvl w:ilvl="2">
      <w:start w:val="1"/>
      <w:numFmt w:val="upperLetter"/>
      <w:lvlText w:val="%3)"/>
      <w:lvlJc w:val="left"/>
      <w:pPr>
        <w:tabs>
          <w:tab w:val="num" w:pos="794"/>
        </w:tabs>
        <w:ind w:left="794" w:hanging="397"/>
      </w:pPr>
      <w:rPr>
        <w:rFonts w:ascii="Arial" w:hAnsi="Arial" w:hint="default"/>
        <w:b w:val="0"/>
        <w:i w:val="0"/>
        <w:sz w:val="20"/>
        <w:szCs w:val="20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97"/>
  <w:autoHyphenation/>
  <w:hyphenationZone w:val="425"/>
  <w:doNotHyphenateCaps/>
  <w:drawingGridHorizontalSpacing w:val="90"/>
  <w:displayHorizontalDrawingGridEvery w:val="2"/>
  <w:noPunctuationKerning/>
  <w:characterSpacingControl w:val="doNotCompress"/>
  <w:hdrShapeDefaults>
    <o:shapedefaults v:ext="edit" spidmax="4340">
      <o:colormru v:ext="edit" colors="#ddd,#004074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12FD"/>
    <w:rsid w:val="000005E4"/>
    <w:rsid w:val="00000C95"/>
    <w:rsid w:val="00001104"/>
    <w:rsid w:val="0000322B"/>
    <w:rsid w:val="00003BD5"/>
    <w:rsid w:val="000041C8"/>
    <w:rsid w:val="00005B54"/>
    <w:rsid w:val="00005DAD"/>
    <w:rsid w:val="00007744"/>
    <w:rsid w:val="00007A9B"/>
    <w:rsid w:val="00010FA6"/>
    <w:rsid w:val="00011104"/>
    <w:rsid w:val="0001197E"/>
    <w:rsid w:val="000131D4"/>
    <w:rsid w:val="0001384A"/>
    <w:rsid w:val="000138DF"/>
    <w:rsid w:val="00013941"/>
    <w:rsid w:val="00013D84"/>
    <w:rsid w:val="00013DCD"/>
    <w:rsid w:val="00013EF6"/>
    <w:rsid w:val="00014FF1"/>
    <w:rsid w:val="00014FF5"/>
    <w:rsid w:val="0001662B"/>
    <w:rsid w:val="000166FD"/>
    <w:rsid w:val="00017B06"/>
    <w:rsid w:val="000203A0"/>
    <w:rsid w:val="00020BBA"/>
    <w:rsid w:val="00020C25"/>
    <w:rsid w:val="0002100D"/>
    <w:rsid w:val="000213A6"/>
    <w:rsid w:val="00022151"/>
    <w:rsid w:val="00022A2C"/>
    <w:rsid w:val="0002610B"/>
    <w:rsid w:val="000266B8"/>
    <w:rsid w:val="00026810"/>
    <w:rsid w:val="000268E1"/>
    <w:rsid w:val="00026995"/>
    <w:rsid w:val="00027A3E"/>
    <w:rsid w:val="0003012C"/>
    <w:rsid w:val="00031BCE"/>
    <w:rsid w:val="00031E99"/>
    <w:rsid w:val="000324F0"/>
    <w:rsid w:val="000333E3"/>
    <w:rsid w:val="000337D2"/>
    <w:rsid w:val="00033FB0"/>
    <w:rsid w:val="0003466E"/>
    <w:rsid w:val="00034B37"/>
    <w:rsid w:val="00034C4A"/>
    <w:rsid w:val="00034F61"/>
    <w:rsid w:val="00034F70"/>
    <w:rsid w:val="00035D2D"/>
    <w:rsid w:val="00036069"/>
    <w:rsid w:val="0003643E"/>
    <w:rsid w:val="000365D7"/>
    <w:rsid w:val="00036B9D"/>
    <w:rsid w:val="000379F7"/>
    <w:rsid w:val="00037A1F"/>
    <w:rsid w:val="000410C5"/>
    <w:rsid w:val="0004224C"/>
    <w:rsid w:val="0004315E"/>
    <w:rsid w:val="000435B8"/>
    <w:rsid w:val="000437AC"/>
    <w:rsid w:val="0004423C"/>
    <w:rsid w:val="000453A1"/>
    <w:rsid w:val="000466B2"/>
    <w:rsid w:val="000467A8"/>
    <w:rsid w:val="00047188"/>
    <w:rsid w:val="00050079"/>
    <w:rsid w:val="0005228D"/>
    <w:rsid w:val="00052838"/>
    <w:rsid w:val="00054DEC"/>
    <w:rsid w:val="00055FC6"/>
    <w:rsid w:val="000562CC"/>
    <w:rsid w:val="000563D7"/>
    <w:rsid w:val="00056DED"/>
    <w:rsid w:val="00060E01"/>
    <w:rsid w:val="00062742"/>
    <w:rsid w:val="00063354"/>
    <w:rsid w:val="000639C8"/>
    <w:rsid w:val="00064F8A"/>
    <w:rsid w:val="0006582F"/>
    <w:rsid w:val="00066246"/>
    <w:rsid w:val="00066560"/>
    <w:rsid w:val="00066624"/>
    <w:rsid w:val="00066940"/>
    <w:rsid w:val="0006711C"/>
    <w:rsid w:val="00067386"/>
    <w:rsid w:val="0006782B"/>
    <w:rsid w:val="00067A0C"/>
    <w:rsid w:val="00067A49"/>
    <w:rsid w:val="00070B1F"/>
    <w:rsid w:val="00070EE1"/>
    <w:rsid w:val="00070FA3"/>
    <w:rsid w:val="000711BA"/>
    <w:rsid w:val="0007122A"/>
    <w:rsid w:val="000715F4"/>
    <w:rsid w:val="00071DA4"/>
    <w:rsid w:val="00072BB1"/>
    <w:rsid w:val="00072CD4"/>
    <w:rsid w:val="00073BDF"/>
    <w:rsid w:val="0007429E"/>
    <w:rsid w:val="00075358"/>
    <w:rsid w:val="00075531"/>
    <w:rsid w:val="000760E7"/>
    <w:rsid w:val="000765BA"/>
    <w:rsid w:val="00076D46"/>
    <w:rsid w:val="00077F77"/>
    <w:rsid w:val="0008029E"/>
    <w:rsid w:val="0008061C"/>
    <w:rsid w:val="00080ECD"/>
    <w:rsid w:val="00081050"/>
    <w:rsid w:val="0008126E"/>
    <w:rsid w:val="000815AE"/>
    <w:rsid w:val="00082892"/>
    <w:rsid w:val="00082C3F"/>
    <w:rsid w:val="00083727"/>
    <w:rsid w:val="000838F2"/>
    <w:rsid w:val="00083E79"/>
    <w:rsid w:val="00084579"/>
    <w:rsid w:val="000848AB"/>
    <w:rsid w:val="0008505B"/>
    <w:rsid w:val="000855B8"/>
    <w:rsid w:val="000863D4"/>
    <w:rsid w:val="0008764E"/>
    <w:rsid w:val="00087C4E"/>
    <w:rsid w:val="00087E23"/>
    <w:rsid w:val="00087F10"/>
    <w:rsid w:val="00087F41"/>
    <w:rsid w:val="00087F93"/>
    <w:rsid w:val="0009013F"/>
    <w:rsid w:val="00090D7D"/>
    <w:rsid w:val="000910E6"/>
    <w:rsid w:val="000917DF"/>
    <w:rsid w:val="00091B2A"/>
    <w:rsid w:val="0009300C"/>
    <w:rsid w:val="000936D6"/>
    <w:rsid w:val="00093886"/>
    <w:rsid w:val="00093A7B"/>
    <w:rsid w:val="00095880"/>
    <w:rsid w:val="00096569"/>
    <w:rsid w:val="000A0CEA"/>
    <w:rsid w:val="000A2F8B"/>
    <w:rsid w:val="000A37F6"/>
    <w:rsid w:val="000A3D5D"/>
    <w:rsid w:val="000A4828"/>
    <w:rsid w:val="000A5AF0"/>
    <w:rsid w:val="000A5BC8"/>
    <w:rsid w:val="000A6EE2"/>
    <w:rsid w:val="000A728B"/>
    <w:rsid w:val="000A79DD"/>
    <w:rsid w:val="000A7F42"/>
    <w:rsid w:val="000A7F99"/>
    <w:rsid w:val="000B01A1"/>
    <w:rsid w:val="000B18EE"/>
    <w:rsid w:val="000B1F82"/>
    <w:rsid w:val="000B29C3"/>
    <w:rsid w:val="000B3215"/>
    <w:rsid w:val="000B3429"/>
    <w:rsid w:val="000B36C8"/>
    <w:rsid w:val="000B3EB8"/>
    <w:rsid w:val="000B4487"/>
    <w:rsid w:val="000B4E1D"/>
    <w:rsid w:val="000B56BD"/>
    <w:rsid w:val="000B6059"/>
    <w:rsid w:val="000B678D"/>
    <w:rsid w:val="000B6CAE"/>
    <w:rsid w:val="000B6E02"/>
    <w:rsid w:val="000B7103"/>
    <w:rsid w:val="000B7F95"/>
    <w:rsid w:val="000C0DA6"/>
    <w:rsid w:val="000C1154"/>
    <w:rsid w:val="000C27B0"/>
    <w:rsid w:val="000C3090"/>
    <w:rsid w:val="000C3FE6"/>
    <w:rsid w:val="000C4DA1"/>
    <w:rsid w:val="000C50F9"/>
    <w:rsid w:val="000C545E"/>
    <w:rsid w:val="000C569C"/>
    <w:rsid w:val="000C5770"/>
    <w:rsid w:val="000C584D"/>
    <w:rsid w:val="000C5FCE"/>
    <w:rsid w:val="000C6136"/>
    <w:rsid w:val="000C751A"/>
    <w:rsid w:val="000D0888"/>
    <w:rsid w:val="000D0B40"/>
    <w:rsid w:val="000D0EFC"/>
    <w:rsid w:val="000D129D"/>
    <w:rsid w:val="000D1D21"/>
    <w:rsid w:val="000D1E0E"/>
    <w:rsid w:val="000D217F"/>
    <w:rsid w:val="000D25B6"/>
    <w:rsid w:val="000D2A90"/>
    <w:rsid w:val="000D2B97"/>
    <w:rsid w:val="000D32A5"/>
    <w:rsid w:val="000D3CB1"/>
    <w:rsid w:val="000D41A6"/>
    <w:rsid w:val="000D4689"/>
    <w:rsid w:val="000D530B"/>
    <w:rsid w:val="000D5CC5"/>
    <w:rsid w:val="000D5D2C"/>
    <w:rsid w:val="000D609A"/>
    <w:rsid w:val="000D6219"/>
    <w:rsid w:val="000D626C"/>
    <w:rsid w:val="000D6A89"/>
    <w:rsid w:val="000D7B29"/>
    <w:rsid w:val="000E1C83"/>
    <w:rsid w:val="000E2449"/>
    <w:rsid w:val="000E2597"/>
    <w:rsid w:val="000E267B"/>
    <w:rsid w:val="000E3C39"/>
    <w:rsid w:val="000E3CB8"/>
    <w:rsid w:val="000E3E39"/>
    <w:rsid w:val="000E3F06"/>
    <w:rsid w:val="000E4203"/>
    <w:rsid w:val="000E430F"/>
    <w:rsid w:val="000E458B"/>
    <w:rsid w:val="000E5614"/>
    <w:rsid w:val="000E58CB"/>
    <w:rsid w:val="000E5CCD"/>
    <w:rsid w:val="000E6A9D"/>
    <w:rsid w:val="000E71EE"/>
    <w:rsid w:val="000E7344"/>
    <w:rsid w:val="000E7494"/>
    <w:rsid w:val="000F11A8"/>
    <w:rsid w:val="000F286D"/>
    <w:rsid w:val="000F2A7D"/>
    <w:rsid w:val="000F2C54"/>
    <w:rsid w:val="000F35DA"/>
    <w:rsid w:val="000F3956"/>
    <w:rsid w:val="000F64FC"/>
    <w:rsid w:val="000F6B26"/>
    <w:rsid w:val="000F6B88"/>
    <w:rsid w:val="000F729B"/>
    <w:rsid w:val="000F7722"/>
    <w:rsid w:val="000F7F63"/>
    <w:rsid w:val="001004FC"/>
    <w:rsid w:val="001005F0"/>
    <w:rsid w:val="00100F4C"/>
    <w:rsid w:val="00101601"/>
    <w:rsid w:val="00101822"/>
    <w:rsid w:val="001018C6"/>
    <w:rsid w:val="00101918"/>
    <w:rsid w:val="00101A08"/>
    <w:rsid w:val="001022BB"/>
    <w:rsid w:val="001029DA"/>
    <w:rsid w:val="00102CB8"/>
    <w:rsid w:val="00103ECB"/>
    <w:rsid w:val="00103F85"/>
    <w:rsid w:val="001040CC"/>
    <w:rsid w:val="001044AB"/>
    <w:rsid w:val="00104F8D"/>
    <w:rsid w:val="00106F6E"/>
    <w:rsid w:val="00107557"/>
    <w:rsid w:val="00107903"/>
    <w:rsid w:val="0011004C"/>
    <w:rsid w:val="001101E7"/>
    <w:rsid w:val="0011032E"/>
    <w:rsid w:val="0011132F"/>
    <w:rsid w:val="00111517"/>
    <w:rsid w:val="00114BE8"/>
    <w:rsid w:val="00114C91"/>
    <w:rsid w:val="00115B72"/>
    <w:rsid w:val="00115F26"/>
    <w:rsid w:val="00116B33"/>
    <w:rsid w:val="00120C72"/>
    <w:rsid w:val="001215D3"/>
    <w:rsid w:val="00121659"/>
    <w:rsid w:val="0012171D"/>
    <w:rsid w:val="00121C73"/>
    <w:rsid w:val="00122DEC"/>
    <w:rsid w:val="00122E6B"/>
    <w:rsid w:val="00122F9A"/>
    <w:rsid w:val="00123305"/>
    <w:rsid w:val="001234FA"/>
    <w:rsid w:val="00123B67"/>
    <w:rsid w:val="00123C10"/>
    <w:rsid w:val="00123F08"/>
    <w:rsid w:val="00124819"/>
    <w:rsid w:val="00124DA4"/>
    <w:rsid w:val="00124F95"/>
    <w:rsid w:val="00126668"/>
    <w:rsid w:val="001270C9"/>
    <w:rsid w:val="001275F6"/>
    <w:rsid w:val="00127B81"/>
    <w:rsid w:val="00130818"/>
    <w:rsid w:val="00130F0D"/>
    <w:rsid w:val="00131757"/>
    <w:rsid w:val="00133AF9"/>
    <w:rsid w:val="00133F09"/>
    <w:rsid w:val="001342F0"/>
    <w:rsid w:val="00134832"/>
    <w:rsid w:val="0013493E"/>
    <w:rsid w:val="001354E2"/>
    <w:rsid w:val="00135514"/>
    <w:rsid w:val="00136331"/>
    <w:rsid w:val="001363BE"/>
    <w:rsid w:val="001369A2"/>
    <w:rsid w:val="00137482"/>
    <w:rsid w:val="00137565"/>
    <w:rsid w:val="00137BF5"/>
    <w:rsid w:val="00137D32"/>
    <w:rsid w:val="00140377"/>
    <w:rsid w:val="00140968"/>
    <w:rsid w:val="00140F67"/>
    <w:rsid w:val="001417B8"/>
    <w:rsid w:val="0014260B"/>
    <w:rsid w:val="00142A1C"/>
    <w:rsid w:val="001433E0"/>
    <w:rsid w:val="001442DD"/>
    <w:rsid w:val="00144B8A"/>
    <w:rsid w:val="00145B64"/>
    <w:rsid w:val="00145F08"/>
    <w:rsid w:val="00146203"/>
    <w:rsid w:val="0014680D"/>
    <w:rsid w:val="00146A57"/>
    <w:rsid w:val="00147600"/>
    <w:rsid w:val="001510B8"/>
    <w:rsid w:val="00151479"/>
    <w:rsid w:val="001516E9"/>
    <w:rsid w:val="00151D46"/>
    <w:rsid w:val="00152026"/>
    <w:rsid w:val="001525F4"/>
    <w:rsid w:val="00152B88"/>
    <w:rsid w:val="00152D84"/>
    <w:rsid w:val="00154982"/>
    <w:rsid w:val="0015534F"/>
    <w:rsid w:val="00155496"/>
    <w:rsid w:val="00155D86"/>
    <w:rsid w:val="00155E3A"/>
    <w:rsid w:val="00156B48"/>
    <w:rsid w:val="00156F35"/>
    <w:rsid w:val="001606A2"/>
    <w:rsid w:val="0016070E"/>
    <w:rsid w:val="00160821"/>
    <w:rsid w:val="00161357"/>
    <w:rsid w:val="001613FF"/>
    <w:rsid w:val="00162810"/>
    <w:rsid w:val="00163B58"/>
    <w:rsid w:val="00164A46"/>
    <w:rsid w:val="001655EE"/>
    <w:rsid w:val="00165D75"/>
    <w:rsid w:val="00166DAC"/>
    <w:rsid w:val="00167A7F"/>
    <w:rsid w:val="001709F5"/>
    <w:rsid w:val="00170A58"/>
    <w:rsid w:val="00170E9A"/>
    <w:rsid w:val="00171754"/>
    <w:rsid w:val="0017186F"/>
    <w:rsid w:val="001721AA"/>
    <w:rsid w:val="00172814"/>
    <w:rsid w:val="001743A7"/>
    <w:rsid w:val="00174B2A"/>
    <w:rsid w:val="00175403"/>
    <w:rsid w:val="00176303"/>
    <w:rsid w:val="0017638D"/>
    <w:rsid w:val="00181C3F"/>
    <w:rsid w:val="00182025"/>
    <w:rsid w:val="00182B0F"/>
    <w:rsid w:val="00182D9E"/>
    <w:rsid w:val="00182E0A"/>
    <w:rsid w:val="001833B3"/>
    <w:rsid w:val="001836CF"/>
    <w:rsid w:val="001848E5"/>
    <w:rsid w:val="0018497B"/>
    <w:rsid w:val="00184C3D"/>
    <w:rsid w:val="00184DBF"/>
    <w:rsid w:val="00184EA6"/>
    <w:rsid w:val="00184FB3"/>
    <w:rsid w:val="001868E2"/>
    <w:rsid w:val="00186B0C"/>
    <w:rsid w:val="00186D60"/>
    <w:rsid w:val="00186F39"/>
    <w:rsid w:val="00187748"/>
    <w:rsid w:val="00187E9B"/>
    <w:rsid w:val="00187F42"/>
    <w:rsid w:val="00187FD3"/>
    <w:rsid w:val="001901FA"/>
    <w:rsid w:val="00191A9D"/>
    <w:rsid w:val="00192BC9"/>
    <w:rsid w:val="00192E73"/>
    <w:rsid w:val="0019389E"/>
    <w:rsid w:val="00193BBD"/>
    <w:rsid w:val="0019441B"/>
    <w:rsid w:val="00194810"/>
    <w:rsid w:val="0019734C"/>
    <w:rsid w:val="0019761B"/>
    <w:rsid w:val="0019770F"/>
    <w:rsid w:val="001A1A9C"/>
    <w:rsid w:val="001A23BF"/>
    <w:rsid w:val="001A34A4"/>
    <w:rsid w:val="001A35C0"/>
    <w:rsid w:val="001A3F62"/>
    <w:rsid w:val="001A4740"/>
    <w:rsid w:val="001A48DC"/>
    <w:rsid w:val="001A570C"/>
    <w:rsid w:val="001A59C2"/>
    <w:rsid w:val="001A7C39"/>
    <w:rsid w:val="001B0F9A"/>
    <w:rsid w:val="001B1402"/>
    <w:rsid w:val="001B1542"/>
    <w:rsid w:val="001B2034"/>
    <w:rsid w:val="001B2BA6"/>
    <w:rsid w:val="001B2C8B"/>
    <w:rsid w:val="001B3084"/>
    <w:rsid w:val="001B4FBD"/>
    <w:rsid w:val="001B5B2E"/>
    <w:rsid w:val="001B5FB5"/>
    <w:rsid w:val="001B6A68"/>
    <w:rsid w:val="001B6B35"/>
    <w:rsid w:val="001B6E5A"/>
    <w:rsid w:val="001C0940"/>
    <w:rsid w:val="001C0BDE"/>
    <w:rsid w:val="001C1487"/>
    <w:rsid w:val="001C192E"/>
    <w:rsid w:val="001C4A76"/>
    <w:rsid w:val="001C4C05"/>
    <w:rsid w:val="001C5406"/>
    <w:rsid w:val="001C6A33"/>
    <w:rsid w:val="001C6AB3"/>
    <w:rsid w:val="001C6D8B"/>
    <w:rsid w:val="001C79A5"/>
    <w:rsid w:val="001D0239"/>
    <w:rsid w:val="001D0960"/>
    <w:rsid w:val="001D0BCE"/>
    <w:rsid w:val="001D2F41"/>
    <w:rsid w:val="001D2F96"/>
    <w:rsid w:val="001D344D"/>
    <w:rsid w:val="001D372E"/>
    <w:rsid w:val="001D3830"/>
    <w:rsid w:val="001D4ADD"/>
    <w:rsid w:val="001D4F2D"/>
    <w:rsid w:val="001D56DB"/>
    <w:rsid w:val="001D5C4A"/>
    <w:rsid w:val="001D5D99"/>
    <w:rsid w:val="001D717D"/>
    <w:rsid w:val="001E0303"/>
    <w:rsid w:val="001E0942"/>
    <w:rsid w:val="001E0A75"/>
    <w:rsid w:val="001E0CCF"/>
    <w:rsid w:val="001E2473"/>
    <w:rsid w:val="001E307C"/>
    <w:rsid w:val="001E32FC"/>
    <w:rsid w:val="001E3EAA"/>
    <w:rsid w:val="001E6215"/>
    <w:rsid w:val="001E62CD"/>
    <w:rsid w:val="001E6C8A"/>
    <w:rsid w:val="001F0793"/>
    <w:rsid w:val="001F0951"/>
    <w:rsid w:val="001F108A"/>
    <w:rsid w:val="001F1A1F"/>
    <w:rsid w:val="001F2D32"/>
    <w:rsid w:val="001F3229"/>
    <w:rsid w:val="001F374A"/>
    <w:rsid w:val="001F3FC8"/>
    <w:rsid w:val="001F4411"/>
    <w:rsid w:val="001F4646"/>
    <w:rsid w:val="001F4C18"/>
    <w:rsid w:val="001F4CFC"/>
    <w:rsid w:val="001F4F95"/>
    <w:rsid w:val="001F54B7"/>
    <w:rsid w:val="001F58CC"/>
    <w:rsid w:val="001F6594"/>
    <w:rsid w:val="00200934"/>
    <w:rsid w:val="00201309"/>
    <w:rsid w:val="002027A3"/>
    <w:rsid w:val="00204043"/>
    <w:rsid w:val="0020502F"/>
    <w:rsid w:val="00205225"/>
    <w:rsid w:val="00206A85"/>
    <w:rsid w:val="002104D5"/>
    <w:rsid w:val="0021094F"/>
    <w:rsid w:val="00211AD8"/>
    <w:rsid w:val="002126B4"/>
    <w:rsid w:val="00213238"/>
    <w:rsid w:val="00213E83"/>
    <w:rsid w:val="0021430A"/>
    <w:rsid w:val="0021438B"/>
    <w:rsid w:val="0021441E"/>
    <w:rsid w:val="00214B8A"/>
    <w:rsid w:val="00214EDC"/>
    <w:rsid w:val="0021513A"/>
    <w:rsid w:val="002152BC"/>
    <w:rsid w:val="00215B71"/>
    <w:rsid w:val="002162EF"/>
    <w:rsid w:val="00220134"/>
    <w:rsid w:val="00220FAA"/>
    <w:rsid w:val="00221812"/>
    <w:rsid w:val="0022204C"/>
    <w:rsid w:val="00223846"/>
    <w:rsid w:val="00223D1F"/>
    <w:rsid w:val="00223E5D"/>
    <w:rsid w:val="00224D2E"/>
    <w:rsid w:val="00225277"/>
    <w:rsid w:val="00225505"/>
    <w:rsid w:val="00225C36"/>
    <w:rsid w:val="00225E10"/>
    <w:rsid w:val="00225F5C"/>
    <w:rsid w:val="00226628"/>
    <w:rsid w:val="002272A9"/>
    <w:rsid w:val="00227662"/>
    <w:rsid w:val="00227760"/>
    <w:rsid w:val="00227BB2"/>
    <w:rsid w:val="00227F23"/>
    <w:rsid w:val="00227FE1"/>
    <w:rsid w:val="00230071"/>
    <w:rsid w:val="00230609"/>
    <w:rsid w:val="00230904"/>
    <w:rsid w:val="00231BDF"/>
    <w:rsid w:val="002324FD"/>
    <w:rsid w:val="0023255B"/>
    <w:rsid w:val="002326F7"/>
    <w:rsid w:val="00232810"/>
    <w:rsid w:val="00232966"/>
    <w:rsid w:val="002332F2"/>
    <w:rsid w:val="002344A4"/>
    <w:rsid w:val="00235875"/>
    <w:rsid w:val="002362FF"/>
    <w:rsid w:val="00236ADB"/>
    <w:rsid w:val="00236F3A"/>
    <w:rsid w:val="00237375"/>
    <w:rsid w:val="00237814"/>
    <w:rsid w:val="00237B84"/>
    <w:rsid w:val="00237DE6"/>
    <w:rsid w:val="00241ABC"/>
    <w:rsid w:val="0024389F"/>
    <w:rsid w:val="002440EE"/>
    <w:rsid w:val="00244727"/>
    <w:rsid w:val="002450B9"/>
    <w:rsid w:val="002458A4"/>
    <w:rsid w:val="00245AE5"/>
    <w:rsid w:val="002464D3"/>
    <w:rsid w:val="00246E4D"/>
    <w:rsid w:val="00246F0A"/>
    <w:rsid w:val="00246F5A"/>
    <w:rsid w:val="002475F0"/>
    <w:rsid w:val="00247646"/>
    <w:rsid w:val="00247F88"/>
    <w:rsid w:val="002511D6"/>
    <w:rsid w:val="00251E66"/>
    <w:rsid w:val="00252837"/>
    <w:rsid w:val="00254211"/>
    <w:rsid w:val="0025484C"/>
    <w:rsid w:val="002549D6"/>
    <w:rsid w:val="00255BD9"/>
    <w:rsid w:val="00256FBF"/>
    <w:rsid w:val="00257156"/>
    <w:rsid w:val="002574CB"/>
    <w:rsid w:val="00257B46"/>
    <w:rsid w:val="00257DC2"/>
    <w:rsid w:val="0026136F"/>
    <w:rsid w:val="002618AB"/>
    <w:rsid w:val="00261934"/>
    <w:rsid w:val="002623F8"/>
    <w:rsid w:val="00262BA9"/>
    <w:rsid w:val="00262C4A"/>
    <w:rsid w:val="00262CD2"/>
    <w:rsid w:val="002632BC"/>
    <w:rsid w:val="00263DDB"/>
    <w:rsid w:val="00264016"/>
    <w:rsid w:val="00264724"/>
    <w:rsid w:val="00265026"/>
    <w:rsid w:val="002652B9"/>
    <w:rsid w:val="002654E0"/>
    <w:rsid w:val="00265B6B"/>
    <w:rsid w:val="00265FD8"/>
    <w:rsid w:val="002666BE"/>
    <w:rsid w:val="002668D8"/>
    <w:rsid w:val="00267651"/>
    <w:rsid w:val="00267917"/>
    <w:rsid w:val="00267E63"/>
    <w:rsid w:val="002709D8"/>
    <w:rsid w:val="002710AF"/>
    <w:rsid w:val="0027136B"/>
    <w:rsid w:val="002717D3"/>
    <w:rsid w:val="00271B46"/>
    <w:rsid w:val="0027272E"/>
    <w:rsid w:val="002728F1"/>
    <w:rsid w:val="0027311E"/>
    <w:rsid w:val="002733CE"/>
    <w:rsid w:val="002735DE"/>
    <w:rsid w:val="002736AD"/>
    <w:rsid w:val="00274247"/>
    <w:rsid w:val="0027505D"/>
    <w:rsid w:val="0027565A"/>
    <w:rsid w:val="002757B7"/>
    <w:rsid w:val="00275E92"/>
    <w:rsid w:val="0027617F"/>
    <w:rsid w:val="00276699"/>
    <w:rsid w:val="0027748E"/>
    <w:rsid w:val="002805A4"/>
    <w:rsid w:val="002805C5"/>
    <w:rsid w:val="00281718"/>
    <w:rsid w:val="00281B51"/>
    <w:rsid w:val="0028292B"/>
    <w:rsid w:val="00282FB7"/>
    <w:rsid w:val="002832A5"/>
    <w:rsid w:val="00283D1B"/>
    <w:rsid w:val="00283EA0"/>
    <w:rsid w:val="0028426C"/>
    <w:rsid w:val="002848DD"/>
    <w:rsid w:val="00284C9F"/>
    <w:rsid w:val="00286759"/>
    <w:rsid w:val="00286A05"/>
    <w:rsid w:val="002875B6"/>
    <w:rsid w:val="00287FF9"/>
    <w:rsid w:val="0029050D"/>
    <w:rsid w:val="00290587"/>
    <w:rsid w:val="00290973"/>
    <w:rsid w:val="0029206F"/>
    <w:rsid w:val="0029284C"/>
    <w:rsid w:val="00293AB9"/>
    <w:rsid w:val="00293B3B"/>
    <w:rsid w:val="00293EE4"/>
    <w:rsid w:val="00293F1E"/>
    <w:rsid w:val="002949E8"/>
    <w:rsid w:val="002963C8"/>
    <w:rsid w:val="00296594"/>
    <w:rsid w:val="002969B0"/>
    <w:rsid w:val="00297073"/>
    <w:rsid w:val="002971F4"/>
    <w:rsid w:val="002A0425"/>
    <w:rsid w:val="002A1DAB"/>
    <w:rsid w:val="002A3F83"/>
    <w:rsid w:val="002A4000"/>
    <w:rsid w:val="002A4616"/>
    <w:rsid w:val="002A4BF7"/>
    <w:rsid w:val="002A51FC"/>
    <w:rsid w:val="002A5477"/>
    <w:rsid w:val="002A5760"/>
    <w:rsid w:val="002A5E4F"/>
    <w:rsid w:val="002A6E83"/>
    <w:rsid w:val="002B0295"/>
    <w:rsid w:val="002B0E1B"/>
    <w:rsid w:val="002B1F47"/>
    <w:rsid w:val="002B2029"/>
    <w:rsid w:val="002B225C"/>
    <w:rsid w:val="002B2D81"/>
    <w:rsid w:val="002B3425"/>
    <w:rsid w:val="002B372A"/>
    <w:rsid w:val="002B3A13"/>
    <w:rsid w:val="002B4DB0"/>
    <w:rsid w:val="002B60D7"/>
    <w:rsid w:val="002B6826"/>
    <w:rsid w:val="002B6DD9"/>
    <w:rsid w:val="002C013B"/>
    <w:rsid w:val="002C0414"/>
    <w:rsid w:val="002C0C7C"/>
    <w:rsid w:val="002C11E0"/>
    <w:rsid w:val="002C181A"/>
    <w:rsid w:val="002C192D"/>
    <w:rsid w:val="002C22C5"/>
    <w:rsid w:val="002C3783"/>
    <w:rsid w:val="002C3E6F"/>
    <w:rsid w:val="002C3ED2"/>
    <w:rsid w:val="002C4B55"/>
    <w:rsid w:val="002C5022"/>
    <w:rsid w:val="002C526D"/>
    <w:rsid w:val="002C52D4"/>
    <w:rsid w:val="002C5327"/>
    <w:rsid w:val="002C59CB"/>
    <w:rsid w:val="002C5C96"/>
    <w:rsid w:val="002C7480"/>
    <w:rsid w:val="002C763A"/>
    <w:rsid w:val="002C7BA8"/>
    <w:rsid w:val="002D0C8F"/>
    <w:rsid w:val="002D1306"/>
    <w:rsid w:val="002D14A9"/>
    <w:rsid w:val="002D255A"/>
    <w:rsid w:val="002D2AD3"/>
    <w:rsid w:val="002D3953"/>
    <w:rsid w:val="002D3C1E"/>
    <w:rsid w:val="002D45B9"/>
    <w:rsid w:val="002D4730"/>
    <w:rsid w:val="002D5813"/>
    <w:rsid w:val="002D5B58"/>
    <w:rsid w:val="002D5C93"/>
    <w:rsid w:val="002D5C97"/>
    <w:rsid w:val="002D7A8E"/>
    <w:rsid w:val="002E02BD"/>
    <w:rsid w:val="002E1916"/>
    <w:rsid w:val="002E2241"/>
    <w:rsid w:val="002E2494"/>
    <w:rsid w:val="002E47FA"/>
    <w:rsid w:val="002E48C4"/>
    <w:rsid w:val="002E4CEB"/>
    <w:rsid w:val="002E70BD"/>
    <w:rsid w:val="002E7925"/>
    <w:rsid w:val="002F0D0D"/>
    <w:rsid w:val="002F2641"/>
    <w:rsid w:val="002F2F0B"/>
    <w:rsid w:val="002F2F6A"/>
    <w:rsid w:val="002F35CC"/>
    <w:rsid w:val="002F3ADB"/>
    <w:rsid w:val="002F3CFE"/>
    <w:rsid w:val="002F53AA"/>
    <w:rsid w:val="002F5CE1"/>
    <w:rsid w:val="002F601C"/>
    <w:rsid w:val="002F6402"/>
    <w:rsid w:val="002F754D"/>
    <w:rsid w:val="00300239"/>
    <w:rsid w:val="003006E0"/>
    <w:rsid w:val="00300F82"/>
    <w:rsid w:val="003019C0"/>
    <w:rsid w:val="003035CE"/>
    <w:rsid w:val="00303BDF"/>
    <w:rsid w:val="00304892"/>
    <w:rsid w:val="0031048C"/>
    <w:rsid w:val="00311108"/>
    <w:rsid w:val="00311A24"/>
    <w:rsid w:val="003121D3"/>
    <w:rsid w:val="00312667"/>
    <w:rsid w:val="00312A48"/>
    <w:rsid w:val="00312AD9"/>
    <w:rsid w:val="00313582"/>
    <w:rsid w:val="0031368B"/>
    <w:rsid w:val="00313CCA"/>
    <w:rsid w:val="003153CB"/>
    <w:rsid w:val="00315511"/>
    <w:rsid w:val="0031567E"/>
    <w:rsid w:val="00315B52"/>
    <w:rsid w:val="00315D37"/>
    <w:rsid w:val="00320D7E"/>
    <w:rsid w:val="0032112F"/>
    <w:rsid w:val="00321CFB"/>
    <w:rsid w:val="00321F6A"/>
    <w:rsid w:val="00322083"/>
    <w:rsid w:val="00322759"/>
    <w:rsid w:val="00322E2E"/>
    <w:rsid w:val="003239E2"/>
    <w:rsid w:val="00323B72"/>
    <w:rsid w:val="00323F19"/>
    <w:rsid w:val="00324D8E"/>
    <w:rsid w:val="0032535D"/>
    <w:rsid w:val="00325AB8"/>
    <w:rsid w:val="00326226"/>
    <w:rsid w:val="00326B90"/>
    <w:rsid w:val="00326D98"/>
    <w:rsid w:val="00326DCD"/>
    <w:rsid w:val="00326E4A"/>
    <w:rsid w:val="003279CF"/>
    <w:rsid w:val="0033029A"/>
    <w:rsid w:val="003303F6"/>
    <w:rsid w:val="003308C8"/>
    <w:rsid w:val="00330BD9"/>
    <w:rsid w:val="003320A8"/>
    <w:rsid w:val="003326E8"/>
    <w:rsid w:val="00332984"/>
    <w:rsid w:val="00333E02"/>
    <w:rsid w:val="003342DA"/>
    <w:rsid w:val="003368A0"/>
    <w:rsid w:val="0033738B"/>
    <w:rsid w:val="0033780D"/>
    <w:rsid w:val="00337F06"/>
    <w:rsid w:val="00337F67"/>
    <w:rsid w:val="0034158C"/>
    <w:rsid w:val="0034164E"/>
    <w:rsid w:val="00342D45"/>
    <w:rsid w:val="00343884"/>
    <w:rsid w:val="0034399E"/>
    <w:rsid w:val="003446DF"/>
    <w:rsid w:val="00345743"/>
    <w:rsid w:val="00346679"/>
    <w:rsid w:val="00350E3E"/>
    <w:rsid w:val="00353218"/>
    <w:rsid w:val="00353C5C"/>
    <w:rsid w:val="003544D8"/>
    <w:rsid w:val="003547B1"/>
    <w:rsid w:val="00354A12"/>
    <w:rsid w:val="00354C2D"/>
    <w:rsid w:val="003559FA"/>
    <w:rsid w:val="00355F5F"/>
    <w:rsid w:val="00356293"/>
    <w:rsid w:val="00356395"/>
    <w:rsid w:val="00357021"/>
    <w:rsid w:val="00360FA7"/>
    <w:rsid w:val="0036247A"/>
    <w:rsid w:val="003632F0"/>
    <w:rsid w:val="00363C06"/>
    <w:rsid w:val="0036466D"/>
    <w:rsid w:val="003647FF"/>
    <w:rsid w:val="00364D1B"/>
    <w:rsid w:val="00364F9A"/>
    <w:rsid w:val="00365286"/>
    <w:rsid w:val="003675C4"/>
    <w:rsid w:val="00367D5B"/>
    <w:rsid w:val="00367FB3"/>
    <w:rsid w:val="0037094D"/>
    <w:rsid w:val="00370B5F"/>
    <w:rsid w:val="00370D2C"/>
    <w:rsid w:val="00371286"/>
    <w:rsid w:val="00372B96"/>
    <w:rsid w:val="0037348D"/>
    <w:rsid w:val="00373BB7"/>
    <w:rsid w:val="00373F1B"/>
    <w:rsid w:val="00374127"/>
    <w:rsid w:val="00374249"/>
    <w:rsid w:val="00375C6B"/>
    <w:rsid w:val="00376B56"/>
    <w:rsid w:val="003776D2"/>
    <w:rsid w:val="003778AB"/>
    <w:rsid w:val="003778C9"/>
    <w:rsid w:val="0038020B"/>
    <w:rsid w:val="00381240"/>
    <w:rsid w:val="00381CEB"/>
    <w:rsid w:val="0038236D"/>
    <w:rsid w:val="00382540"/>
    <w:rsid w:val="00383093"/>
    <w:rsid w:val="00383507"/>
    <w:rsid w:val="00383CDD"/>
    <w:rsid w:val="00384293"/>
    <w:rsid w:val="0038454C"/>
    <w:rsid w:val="0038500B"/>
    <w:rsid w:val="00385205"/>
    <w:rsid w:val="003854C7"/>
    <w:rsid w:val="00386122"/>
    <w:rsid w:val="003864C1"/>
    <w:rsid w:val="003875F6"/>
    <w:rsid w:val="003877AF"/>
    <w:rsid w:val="00387AAE"/>
    <w:rsid w:val="00387FF2"/>
    <w:rsid w:val="003910AD"/>
    <w:rsid w:val="00391544"/>
    <w:rsid w:val="0039191B"/>
    <w:rsid w:val="00391A3A"/>
    <w:rsid w:val="00392185"/>
    <w:rsid w:val="003923F1"/>
    <w:rsid w:val="00392FD9"/>
    <w:rsid w:val="00393054"/>
    <w:rsid w:val="0039400A"/>
    <w:rsid w:val="003947E2"/>
    <w:rsid w:val="003949B7"/>
    <w:rsid w:val="00394A8C"/>
    <w:rsid w:val="003957CA"/>
    <w:rsid w:val="003A1DE2"/>
    <w:rsid w:val="003A2244"/>
    <w:rsid w:val="003A2AB3"/>
    <w:rsid w:val="003A32DF"/>
    <w:rsid w:val="003A36FC"/>
    <w:rsid w:val="003A3BA4"/>
    <w:rsid w:val="003A46C3"/>
    <w:rsid w:val="003A4830"/>
    <w:rsid w:val="003A4875"/>
    <w:rsid w:val="003A5DAD"/>
    <w:rsid w:val="003A6A38"/>
    <w:rsid w:val="003A7E32"/>
    <w:rsid w:val="003B041A"/>
    <w:rsid w:val="003B0749"/>
    <w:rsid w:val="003B1421"/>
    <w:rsid w:val="003B24D0"/>
    <w:rsid w:val="003B38B4"/>
    <w:rsid w:val="003B3997"/>
    <w:rsid w:val="003B43BF"/>
    <w:rsid w:val="003B44B5"/>
    <w:rsid w:val="003B53C3"/>
    <w:rsid w:val="003B5CB5"/>
    <w:rsid w:val="003B5EB7"/>
    <w:rsid w:val="003B5F3C"/>
    <w:rsid w:val="003B680B"/>
    <w:rsid w:val="003B70B7"/>
    <w:rsid w:val="003B7275"/>
    <w:rsid w:val="003B7673"/>
    <w:rsid w:val="003B77B1"/>
    <w:rsid w:val="003C0EB1"/>
    <w:rsid w:val="003C131D"/>
    <w:rsid w:val="003C17D2"/>
    <w:rsid w:val="003C2227"/>
    <w:rsid w:val="003C2629"/>
    <w:rsid w:val="003C3B36"/>
    <w:rsid w:val="003C4675"/>
    <w:rsid w:val="003C482B"/>
    <w:rsid w:val="003C5CFF"/>
    <w:rsid w:val="003C641F"/>
    <w:rsid w:val="003C64AE"/>
    <w:rsid w:val="003C6AC8"/>
    <w:rsid w:val="003C752E"/>
    <w:rsid w:val="003C7621"/>
    <w:rsid w:val="003D06DC"/>
    <w:rsid w:val="003D1545"/>
    <w:rsid w:val="003D1964"/>
    <w:rsid w:val="003D1B12"/>
    <w:rsid w:val="003D1B51"/>
    <w:rsid w:val="003D230B"/>
    <w:rsid w:val="003D410E"/>
    <w:rsid w:val="003D4237"/>
    <w:rsid w:val="003D4639"/>
    <w:rsid w:val="003D5783"/>
    <w:rsid w:val="003D5882"/>
    <w:rsid w:val="003D5B9C"/>
    <w:rsid w:val="003D5EE2"/>
    <w:rsid w:val="003D6672"/>
    <w:rsid w:val="003D68CD"/>
    <w:rsid w:val="003D6C69"/>
    <w:rsid w:val="003D747B"/>
    <w:rsid w:val="003D753B"/>
    <w:rsid w:val="003E1915"/>
    <w:rsid w:val="003E1940"/>
    <w:rsid w:val="003E300F"/>
    <w:rsid w:val="003E3CE8"/>
    <w:rsid w:val="003E3DEA"/>
    <w:rsid w:val="003E5C32"/>
    <w:rsid w:val="003E6597"/>
    <w:rsid w:val="003E73DA"/>
    <w:rsid w:val="003F00A5"/>
    <w:rsid w:val="003F01F7"/>
    <w:rsid w:val="003F0329"/>
    <w:rsid w:val="003F0353"/>
    <w:rsid w:val="003F0AA4"/>
    <w:rsid w:val="003F0F79"/>
    <w:rsid w:val="003F14B6"/>
    <w:rsid w:val="003F2463"/>
    <w:rsid w:val="003F33D6"/>
    <w:rsid w:val="003F3640"/>
    <w:rsid w:val="003F3698"/>
    <w:rsid w:val="003F57AE"/>
    <w:rsid w:val="003F6DBD"/>
    <w:rsid w:val="003F724D"/>
    <w:rsid w:val="003F7340"/>
    <w:rsid w:val="003F7D2E"/>
    <w:rsid w:val="00400574"/>
    <w:rsid w:val="00400EDF"/>
    <w:rsid w:val="004010DC"/>
    <w:rsid w:val="00401BAA"/>
    <w:rsid w:val="00401C13"/>
    <w:rsid w:val="004024C2"/>
    <w:rsid w:val="00403196"/>
    <w:rsid w:val="00403BD8"/>
    <w:rsid w:val="0040559C"/>
    <w:rsid w:val="00405AE7"/>
    <w:rsid w:val="00406357"/>
    <w:rsid w:val="00406CD1"/>
    <w:rsid w:val="0040730C"/>
    <w:rsid w:val="00407415"/>
    <w:rsid w:val="00410189"/>
    <w:rsid w:val="004114D7"/>
    <w:rsid w:val="00411833"/>
    <w:rsid w:val="00411A4A"/>
    <w:rsid w:val="00411B8C"/>
    <w:rsid w:val="00411D9A"/>
    <w:rsid w:val="00412555"/>
    <w:rsid w:val="004126BD"/>
    <w:rsid w:val="0041273F"/>
    <w:rsid w:val="0041359F"/>
    <w:rsid w:val="004137B5"/>
    <w:rsid w:val="0041425E"/>
    <w:rsid w:val="0041602F"/>
    <w:rsid w:val="004171EB"/>
    <w:rsid w:val="00417385"/>
    <w:rsid w:val="00417895"/>
    <w:rsid w:val="004202EF"/>
    <w:rsid w:val="00421382"/>
    <w:rsid w:val="004215D8"/>
    <w:rsid w:val="00421C81"/>
    <w:rsid w:val="0042212C"/>
    <w:rsid w:val="00422858"/>
    <w:rsid w:val="0042450E"/>
    <w:rsid w:val="004248AE"/>
    <w:rsid w:val="0042490A"/>
    <w:rsid w:val="00424EA6"/>
    <w:rsid w:val="00425269"/>
    <w:rsid w:val="0042537F"/>
    <w:rsid w:val="00425A82"/>
    <w:rsid w:val="00425F08"/>
    <w:rsid w:val="00426099"/>
    <w:rsid w:val="004279B4"/>
    <w:rsid w:val="0043061F"/>
    <w:rsid w:val="004308BE"/>
    <w:rsid w:val="00431A99"/>
    <w:rsid w:val="00432C4B"/>
    <w:rsid w:val="004330BE"/>
    <w:rsid w:val="00433460"/>
    <w:rsid w:val="00433A0F"/>
    <w:rsid w:val="00433B64"/>
    <w:rsid w:val="0043400A"/>
    <w:rsid w:val="00434034"/>
    <w:rsid w:val="00434309"/>
    <w:rsid w:val="004364B8"/>
    <w:rsid w:val="00436984"/>
    <w:rsid w:val="00440DFC"/>
    <w:rsid w:val="00441BAA"/>
    <w:rsid w:val="00441E3B"/>
    <w:rsid w:val="00441FB7"/>
    <w:rsid w:val="004437D6"/>
    <w:rsid w:val="00443BB0"/>
    <w:rsid w:val="004443CB"/>
    <w:rsid w:val="00445176"/>
    <w:rsid w:val="00445612"/>
    <w:rsid w:val="004459A3"/>
    <w:rsid w:val="00445F90"/>
    <w:rsid w:val="00446648"/>
    <w:rsid w:val="0044673A"/>
    <w:rsid w:val="0044758B"/>
    <w:rsid w:val="00447E4F"/>
    <w:rsid w:val="004501E0"/>
    <w:rsid w:val="00450A4B"/>
    <w:rsid w:val="00450AAD"/>
    <w:rsid w:val="00450D03"/>
    <w:rsid w:val="00450F39"/>
    <w:rsid w:val="004514CC"/>
    <w:rsid w:val="0045155D"/>
    <w:rsid w:val="00451A0A"/>
    <w:rsid w:val="00451E07"/>
    <w:rsid w:val="004523EC"/>
    <w:rsid w:val="00452D0E"/>
    <w:rsid w:val="004535B3"/>
    <w:rsid w:val="00455D03"/>
    <w:rsid w:val="00455FCF"/>
    <w:rsid w:val="00456297"/>
    <w:rsid w:val="004566E1"/>
    <w:rsid w:val="004570D2"/>
    <w:rsid w:val="00457425"/>
    <w:rsid w:val="00457F8F"/>
    <w:rsid w:val="0046165B"/>
    <w:rsid w:val="00461AF5"/>
    <w:rsid w:val="00462107"/>
    <w:rsid w:val="004623B0"/>
    <w:rsid w:val="00462674"/>
    <w:rsid w:val="0046286C"/>
    <w:rsid w:val="00462DF2"/>
    <w:rsid w:val="00463E65"/>
    <w:rsid w:val="00465389"/>
    <w:rsid w:val="00465EE7"/>
    <w:rsid w:val="00466078"/>
    <w:rsid w:val="004664BF"/>
    <w:rsid w:val="00466C53"/>
    <w:rsid w:val="00467137"/>
    <w:rsid w:val="00470203"/>
    <w:rsid w:val="004708DD"/>
    <w:rsid w:val="0047134F"/>
    <w:rsid w:val="00471A7A"/>
    <w:rsid w:val="00471BB4"/>
    <w:rsid w:val="0047274C"/>
    <w:rsid w:val="00473132"/>
    <w:rsid w:val="0047387B"/>
    <w:rsid w:val="00473EB3"/>
    <w:rsid w:val="004746C3"/>
    <w:rsid w:val="00474915"/>
    <w:rsid w:val="004752D8"/>
    <w:rsid w:val="004753D6"/>
    <w:rsid w:val="0047596F"/>
    <w:rsid w:val="00476064"/>
    <w:rsid w:val="00476344"/>
    <w:rsid w:val="004764F5"/>
    <w:rsid w:val="00476D0F"/>
    <w:rsid w:val="00477028"/>
    <w:rsid w:val="00477329"/>
    <w:rsid w:val="00480C9C"/>
    <w:rsid w:val="00480DF9"/>
    <w:rsid w:val="00480FF5"/>
    <w:rsid w:val="004810A7"/>
    <w:rsid w:val="00481130"/>
    <w:rsid w:val="004813BD"/>
    <w:rsid w:val="00481850"/>
    <w:rsid w:val="00482744"/>
    <w:rsid w:val="00482C0F"/>
    <w:rsid w:val="00483579"/>
    <w:rsid w:val="00483848"/>
    <w:rsid w:val="00483F3B"/>
    <w:rsid w:val="0048453E"/>
    <w:rsid w:val="00484A34"/>
    <w:rsid w:val="004860DF"/>
    <w:rsid w:val="00486678"/>
    <w:rsid w:val="00486A33"/>
    <w:rsid w:val="00486F31"/>
    <w:rsid w:val="0048715F"/>
    <w:rsid w:val="00487507"/>
    <w:rsid w:val="0048786D"/>
    <w:rsid w:val="00487940"/>
    <w:rsid w:val="004909BA"/>
    <w:rsid w:val="00490B0C"/>
    <w:rsid w:val="00490F82"/>
    <w:rsid w:val="00491080"/>
    <w:rsid w:val="004921C9"/>
    <w:rsid w:val="00492571"/>
    <w:rsid w:val="004927FD"/>
    <w:rsid w:val="00493BDA"/>
    <w:rsid w:val="00493CA4"/>
    <w:rsid w:val="00493CB9"/>
    <w:rsid w:val="004940CC"/>
    <w:rsid w:val="00494872"/>
    <w:rsid w:val="00494C7B"/>
    <w:rsid w:val="004960F5"/>
    <w:rsid w:val="00497771"/>
    <w:rsid w:val="004A00B7"/>
    <w:rsid w:val="004A03D7"/>
    <w:rsid w:val="004A11E0"/>
    <w:rsid w:val="004A199C"/>
    <w:rsid w:val="004A1B97"/>
    <w:rsid w:val="004A1C07"/>
    <w:rsid w:val="004A2301"/>
    <w:rsid w:val="004A2432"/>
    <w:rsid w:val="004A2775"/>
    <w:rsid w:val="004A2D07"/>
    <w:rsid w:val="004A3609"/>
    <w:rsid w:val="004A373D"/>
    <w:rsid w:val="004A5155"/>
    <w:rsid w:val="004A5BB7"/>
    <w:rsid w:val="004A5BDF"/>
    <w:rsid w:val="004A63F5"/>
    <w:rsid w:val="004A69B3"/>
    <w:rsid w:val="004A6AAC"/>
    <w:rsid w:val="004A78A4"/>
    <w:rsid w:val="004B0C1C"/>
    <w:rsid w:val="004B12C9"/>
    <w:rsid w:val="004B24F1"/>
    <w:rsid w:val="004B299F"/>
    <w:rsid w:val="004B36EA"/>
    <w:rsid w:val="004B3992"/>
    <w:rsid w:val="004B4767"/>
    <w:rsid w:val="004B4C14"/>
    <w:rsid w:val="004B5216"/>
    <w:rsid w:val="004B6983"/>
    <w:rsid w:val="004B6E84"/>
    <w:rsid w:val="004B6F7A"/>
    <w:rsid w:val="004B7A13"/>
    <w:rsid w:val="004C028D"/>
    <w:rsid w:val="004C0B5D"/>
    <w:rsid w:val="004C13E9"/>
    <w:rsid w:val="004C17FD"/>
    <w:rsid w:val="004C28FB"/>
    <w:rsid w:val="004C37B1"/>
    <w:rsid w:val="004C471F"/>
    <w:rsid w:val="004C550A"/>
    <w:rsid w:val="004C593D"/>
    <w:rsid w:val="004C5EA6"/>
    <w:rsid w:val="004C77AB"/>
    <w:rsid w:val="004C7FC6"/>
    <w:rsid w:val="004D095A"/>
    <w:rsid w:val="004D1330"/>
    <w:rsid w:val="004D1EFC"/>
    <w:rsid w:val="004D3079"/>
    <w:rsid w:val="004D4399"/>
    <w:rsid w:val="004D481B"/>
    <w:rsid w:val="004D67F2"/>
    <w:rsid w:val="004E13A8"/>
    <w:rsid w:val="004E1973"/>
    <w:rsid w:val="004E24DA"/>
    <w:rsid w:val="004E2909"/>
    <w:rsid w:val="004E40A9"/>
    <w:rsid w:val="004E42C9"/>
    <w:rsid w:val="004E5420"/>
    <w:rsid w:val="004E5B87"/>
    <w:rsid w:val="004E6879"/>
    <w:rsid w:val="004E6B09"/>
    <w:rsid w:val="004E7B69"/>
    <w:rsid w:val="004E7D0D"/>
    <w:rsid w:val="004F0DB2"/>
    <w:rsid w:val="004F29D3"/>
    <w:rsid w:val="004F39A8"/>
    <w:rsid w:val="004F3E75"/>
    <w:rsid w:val="004F4308"/>
    <w:rsid w:val="004F45C4"/>
    <w:rsid w:val="004F469D"/>
    <w:rsid w:val="004F57A9"/>
    <w:rsid w:val="004F7E91"/>
    <w:rsid w:val="00500DAD"/>
    <w:rsid w:val="00501E89"/>
    <w:rsid w:val="00502111"/>
    <w:rsid w:val="00502543"/>
    <w:rsid w:val="00503462"/>
    <w:rsid w:val="005038DD"/>
    <w:rsid w:val="00503D7A"/>
    <w:rsid w:val="00503DDA"/>
    <w:rsid w:val="005047C9"/>
    <w:rsid w:val="005049A6"/>
    <w:rsid w:val="0050545A"/>
    <w:rsid w:val="005058D7"/>
    <w:rsid w:val="0050666F"/>
    <w:rsid w:val="005067DD"/>
    <w:rsid w:val="00506949"/>
    <w:rsid w:val="00506CFD"/>
    <w:rsid w:val="00507706"/>
    <w:rsid w:val="005077C3"/>
    <w:rsid w:val="0050789F"/>
    <w:rsid w:val="0051015A"/>
    <w:rsid w:val="0051018C"/>
    <w:rsid w:val="0051052E"/>
    <w:rsid w:val="005109F7"/>
    <w:rsid w:val="00511329"/>
    <w:rsid w:val="005117DD"/>
    <w:rsid w:val="00511AE0"/>
    <w:rsid w:val="00511E1A"/>
    <w:rsid w:val="00512EFA"/>
    <w:rsid w:val="00513072"/>
    <w:rsid w:val="00514273"/>
    <w:rsid w:val="00514DCE"/>
    <w:rsid w:val="00514FE1"/>
    <w:rsid w:val="00515512"/>
    <w:rsid w:val="00515EDD"/>
    <w:rsid w:val="0051666A"/>
    <w:rsid w:val="00516A2F"/>
    <w:rsid w:val="0051729E"/>
    <w:rsid w:val="00517531"/>
    <w:rsid w:val="00517D7A"/>
    <w:rsid w:val="0052034C"/>
    <w:rsid w:val="00520585"/>
    <w:rsid w:val="005224B1"/>
    <w:rsid w:val="00523B0A"/>
    <w:rsid w:val="005250BE"/>
    <w:rsid w:val="005257D9"/>
    <w:rsid w:val="0052591B"/>
    <w:rsid w:val="00527FFB"/>
    <w:rsid w:val="0053037C"/>
    <w:rsid w:val="005304B8"/>
    <w:rsid w:val="0053079E"/>
    <w:rsid w:val="00530F7E"/>
    <w:rsid w:val="00531558"/>
    <w:rsid w:val="00531AE9"/>
    <w:rsid w:val="005326E4"/>
    <w:rsid w:val="005338E2"/>
    <w:rsid w:val="005345C8"/>
    <w:rsid w:val="00534A36"/>
    <w:rsid w:val="0053533B"/>
    <w:rsid w:val="005359B6"/>
    <w:rsid w:val="00535D4D"/>
    <w:rsid w:val="005361CB"/>
    <w:rsid w:val="00536BC2"/>
    <w:rsid w:val="00536C00"/>
    <w:rsid w:val="00537515"/>
    <w:rsid w:val="005376CC"/>
    <w:rsid w:val="005378C6"/>
    <w:rsid w:val="0054082A"/>
    <w:rsid w:val="00541240"/>
    <w:rsid w:val="005419C8"/>
    <w:rsid w:val="00541FBF"/>
    <w:rsid w:val="00542024"/>
    <w:rsid w:val="0054238A"/>
    <w:rsid w:val="0054424C"/>
    <w:rsid w:val="00544C38"/>
    <w:rsid w:val="00545AE0"/>
    <w:rsid w:val="0055055D"/>
    <w:rsid w:val="00550590"/>
    <w:rsid w:val="00550D0A"/>
    <w:rsid w:val="00551203"/>
    <w:rsid w:val="005519ED"/>
    <w:rsid w:val="00551B25"/>
    <w:rsid w:val="00551EED"/>
    <w:rsid w:val="0055208A"/>
    <w:rsid w:val="0055209F"/>
    <w:rsid w:val="005524FE"/>
    <w:rsid w:val="0055353A"/>
    <w:rsid w:val="00553633"/>
    <w:rsid w:val="0055371D"/>
    <w:rsid w:val="00553A52"/>
    <w:rsid w:val="00553CD7"/>
    <w:rsid w:val="00555C2E"/>
    <w:rsid w:val="00555FA5"/>
    <w:rsid w:val="005560D4"/>
    <w:rsid w:val="005573E6"/>
    <w:rsid w:val="00557A05"/>
    <w:rsid w:val="00557AA6"/>
    <w:rsid w:val="00557AE4"/>
    <w:rsid w:val="00560D8A"/>
    <w:rsid w:val="0056143D"/>
    <w:rsid w:val="0056163A"/>
    <w:rsid w:val="00561A33"/>
    <w:rsid w:val="005622E2"/>
    <w:rsid w:val="005628A8"/>
    <w:rsid w:val="00562DDA"/>
    <w:rsid w:val="00562E0F"/>
    <w:rsid w:val="005631FA"/>
    <w:rsid w:val="0056324C"/>
    <w:rsid w:val="005632C8"/>
    <w:rsid w:val="005637D4"/>
    <w:rsid w:val="00564EFC"/>
    <w:rsid w:val="005657AD"/>
    <w:rsid w:val="00566449"/>
    <w:rsid w:val="00566B62"/>
    <w:rsid w:val="00566C60"/>
    <w:rsid w:val="00567125"/>
    <w:rsid w:val="005678A5"/>
    <w:rsid w:val="00570017"/>
    <w:rsid w:val="00570259"/>
    <w:rsid w:val="0057037D"/>
    <w:rsid w:val="00571136"/>
    <w:rsid w:val="00572438"/>
    <w:rsid w:val="005727AB"/>
    <w:rsid w:val="00572C86"/>
    <w:rsid w:val="00573D7B"/>
    <w:rsid w:val="00574CB2"/>
    <w:rsid w:val="0057578C"/>
    <w:rsid w:val="00575F4B"/>
    <w:rsid w:val="005766DC"/>
    <w:rsid w:val="00576908"/>
    <w:rsid w:val="00577A1D"/>
    <w:rsid w:val="00577CD4"/>
    <w:rsid w:val="005805F4"/>
    <w:rsid w:val="00581768"/>
    <w:rsid w:val="005817C4"/>
    <w:rsid w:val="00582C03"/>
    <w:rsid w:val="00583709"/>
    <w:rsid w:val="00584EE3"/>
    <w:rsid w:val="00585216"/>
    <w:rsid w:val="00585B27"/>
    <w:rsid w:val="00586528"/>
    <w:rsid w:val="005872E3"/>
    <w:rsid w:val="00587805"/>
    <w:rsid w:val="00587F11"/>
    <w:rsid w:val="0059034C"/>
    <w:rsid w:val="005903D8"/>
    <w:rsid w:val="005906A2"/>
    <w:rsid w:val="005917E0"/>
    <w:rsid w:val="005918FB"/>
    <w:rsid w:val="0059203F"/>
    <w:rsid w:val="0059207C"/>
    <w:rsid w:val="005922BD"/>
    <w:rsid w:val="005930C9"/>
    <w:rsid w:val="00593C62"/>
    <w:rsid w:val="00594E13"/>
    <w:rsid w:val="00595869"/>
    <w:rsid w:val="00595C47"/>
    <w:rsid w:val="00596FEE"/>
    <w:rsid w:val="005974BF"/>
    <w:rsid w:val="005975D1"/>
    <w:rsid w:val="005979F4"/>
    <w:rsid w:val="00597E67"/>
    <w:rsid w:val="005A04EF"/>
    <w:rsid w:val="005A09A3"/>
    <w:rsid w:val="005A0E5C"/>
    <w:rsid w:val="005A103C"/>
    <w:rsid w:val="005A1081"/>
    <w:rsid w:val="005A1D21"/>
    <w:rsid w:val="005A250F"/>
    <w:rsid w:val="005A2E82"/>
    <w:rsid w:val="005A3150"/>
    <w:rsid w:val="005A33FA"/>
    <w:rsid w:val="005A3554"/>
    <w:rsid w:val="005A362F"/>
    <w:rsid w:val="005A36FC"/>
    <w:rsid w:val="005A3D18"/>
    <w:rsid w:val="005A3E39"/>
    <w:rsid w:val="005A49C1"/>
    <w:rsid w:val="005A4EC9"/>
    <w:rsid w:val="005A6084"/>
    <w:rsid w:val="005A6CBA"/>
    <w:rsid w:val="005A7BB6"/>
    <w:rsid w:val="005A7BE4"/>
    <w:rsid w:val="005A7D23"/>
    <w:rsid w:val="005B0A9D"/>
    <w:rsid w:val="005B12EF"/>
    <w:rsid w:val="005B15D2"/>
    <w:rsid w:val="005B17D3"/>
    <w:rsid w:val="005B23CA"/>
    <w:rsid w:val="005B2521"/>
    <w:rsid w:val="005B2C30"/>
    <w:rsid w:val="005B5402"/>
    <w:rsid w:val="005B5726"/>
    <w:rsid w:val="005B5794"/>
    <w:rsid w:val="005B59D5"/>
    <w:rsid w:val="005B5B7F"/>
    <w:rsid w:val="005B5CB0"/>
    <w:rsid w:val="005B6AC8"/>
    <w:rsid w:val="005B7AF0"/>
    <w:rsid w:val="005C0BC5"/>
    <w:rsid w:val="005C1DA6"/>
    <w:rsid w:val="005C200F"/>
    <w:rsid w:val="005C29BD"/>
    <w:rsid w:val="005C3756"/>
    <w:rsid w:val="005C3C76"/>
    <w:rsid w:val="005C3C82"/>
    <w:rsid w:val="005C3DF4"/>
    <w:rsid w:val="005C4441"/>
    <w:rsid w:val="005C69E3"/>
    <w:rsid w:val="005C6E03"/>
    <w:rsid w:val="005C6E17"/>
    <w:rsid w:val="005C6EC0"/>
    <w:rsid w:val="005C734A"/>
    <w:rsid w:val="005C7529"/>
    <w:rsid w:val="005C7A6F"/>
    <w:rsid w:val="005D0877"/>
    <w:rsid w:val="005D0C3B"/>
    <w:rsid w:val="005D0E19"/>
    <w:rsid w:val="005D1519"/>
    <w:rsid w:val="005D1EC7"/>
    <w:rsid w:val="005D1F23"/>
    <w:rsid w:val="005D2FF5"/>
    <w:rsid w:val="005D37F8"/>
    <w:rsid w:val="005D3BC6"/>
    <w:rsid w:val="005D3ED9"/>
    <w:rsid w:val="005D4374"/>
    <w:rsid w:val="005D64C3"/>
    <w:rsid w:val="005D67E0"/>
    <w:rsid w:val="005E120D"/>
    <w:rsid w:val="005E1824"/>
    <w:rsid w:val="005E1EF2"/>
    <w:rsid w:val="005E24F0"/>
    <w:rsid w:val="005E3574"/>
    <w:rsid w:val="005E3F88"/>
    <w:rsid w:val="005E4459"/>
    <w:rsid w:val="005E5413"/>
    <w:rsid w:val="005E71FF"/>
    <w:rsid w:val="005E7B4C"/>
    <w:rsid w:val="005F0901"/>
    <w:rsid w:val="005F1417"/>
    <w:rsid w:val="005F2541"/>
    <w:rsid w:val="005F2F2E"/>
    <w:rsid w:val="005F4165"/>
    <w:rsid w:val="005F47F6"/>
    <w:rsid w:val="005F49B3"/>
    <w:rsid w:val="005F638A"/>
    <w:rsid w:val="005F6DCE"/>
    <w:rsid w:val="005F6E28"/>
    <w:rsid w:val="005F702A"/>
    <w:rsid w:val="005F75AC"/>
    <w:rsid w:val="005F7787"/>
    <w:rsid w:val="005F77CD"/>
    <w:rsid w:val="005F7DA5"/>
    <w:rsid w:val="0060072B"/>
    <w:rsid w:val="00600AA1"/>
    <w:rsid w:val="00600E2D"/>
    <w:rsid w:val="00600F24"/>
    <w:rsid w:val="00601D47"/>
    <w:rsid w:val="00601DE2"/>
    <w:rsid w:val="006028DB"/>
    <w:rsid w:val="006028F5"/>
    <w:rsid w:val="00602961"/>
    <w:rsid w:val="00602E2F"/>
    <w:rsid w:val="006037AC"/>
    <w:rsid w:val="006043E3"/>
    <w:rsid w:val="0060455E"/>
    <w:rsid w:val="0060632A"/>
    <w:rsid w:val="00607027"/>
    <w:rsid w:val="00607217"/>
    <w:rsid w:val="00607667"/>
    <w:rsid w:val="00610581"/>
    <w:rsid w:val="006106C0"/>
    <w:rsid w:val="006110C7"/>
    <w:rsid w:val="0061124C"/>
    <w:rsid w:val="00611266"/>
    <w:rsid w:val="006125E2"/>
    <w:rsid w:val="00612611"/>
    <w:rsid w:val="0061267D"/>
    <w:rsid w:val="00612FDA"/>
    <w:rsid w:val="00614D70"/>
    <w:rsid w:val="00615263"/>
    <w:rsid w:val="006153A3"/>
    <w:rsid w:val="00615AF2"/>
    <w:rsid w:val="00615E67"/>
    <w:rsid w:val="00616473"/>
    <w:rsid w:val="0061660A"/>
    <w:rsid w:val="006169AF"/>
    <w:rsid w:val="00617574"/>
    <w:rsid w:val="0061799A"/>
    <w:rsid w:val="006202E2"/>
    <w:rsid w:val="0062131B"/>
    <w:rsid w:val="006218AA"/>
    <w:rsid w:val="00622F6C"/>
    <w:rsid w:val="006234A6"/>
    <w:rsid w:val="00623591"/>
    <w:rsid w:val="0062381C"/>
    <w:rsid w:val="00624809"/>
    <w:rsid w:val="006250D3"/>
    <w:rsid w:val="00625329"/>
    <w:rsid w:val="0062558C"/>
    <w:rsid w:val="0062596A"/>
    <w:rsid w:val="006259DE"/>
    <w:rsid w:val="00626652"/>
    <w:rsid w:val="00626E27"/>
    <w:rsid w:val="0062754A"/>
    <w:rsid w:val="00627F48"/>
    <w:rsid w:val="00630A31"/>
    <w:rsid w:val="00631AD4"/>
    <w:rsid w:val="006320E7"/>
    <w:rsid w:val="006340C8"/>
    <w:rsid w:val="0063425E"/>
    <w:rsid w:val="00634356"/>
    <w:rsid w:val="0063508E"/>
    <w:rsid w:val="006358B7"/>
    <w:rsid w:val="00635C5D"/>
    <w:rsid w:val="00637A20"/>
    <w:rsid w:val="00640262"/>
    <w:rsid w:val="0064072C"/>
    <w:rsid w:val="00640A8D"/>
    <w:rsid w:val="00641B2B"/>
    <w:rsid w:val="00641DAB"/>
    <w:rsid w:val="00642081"/>
    <w:rsid w:val="0064318E"/>
    <w:rsid w:val="006453FA"/>
    <w:rsid w:val="006460BD"/>
    <w:rsid w:val="00646719"/>
    <w:rsid w:val="0064682C"/>
    <w:rsid w:val="00647169"/>
    <w:rsid w:val="00650D52"/>
    <w:rsid w:val="0065144C"/>
    <w:rsid w:val="006515B7"/>
    <w:rsid w:val="006529F8"/>
    <w:rsid w:val="00653FCB"/>
    <w:rsid w:val="006544DA"/>
    <w:rsid w:val="006548ED"/>
    <w:rsid w:val="00655452"/>
    <w:rsid w:val="00655586"/>
    <w:rsid w:val="00656B1E"/>
    <w:rsid w:val="00656C0D"/>
    <w:rsid w:val="00656F11"/>
    <w:rsid w:val="00657AA4"/>
    <w:rsid w:val="00657B63"/>
    <w:rsid w:val="006603F8"/>
    <w:rsid w:val="00660B60"/>
    <w:rsid w:val="0066171D"/>
    <w:rsid w:val="00661B8B"/>
    <w:rsid w:val="00662432"/>
    <w:rsid w:val="00662FD8"/>
    <w:rsid w:val="00663870"/>
    <w:rsid w:val="00664935"/>
    <w:rsid w:val="006665F9"/>
    <w:rsid w:val="00666652"/>
    <w:rsid w:val="00666917"/>
    <w:rsid w:val="00666DF5"/>
    <w:rsid w:val="00671A1C"/>
    <w:rsid w:val="00671B10"/>
    <w:rsid w:val="006726F3"/>
    <w:rsid w:val="00672C9A"/>
    <w:rsid w:val="006739C2"/>
    <w:rsid w:val="006746DE"/>
    <w:rsid w:val="00674AA1"/>
    <w:rsid w:val="00675857"/>
    <w:rsid w:val="00675D67"/>
    <w:rsid w:val="006766BD"/>
    <w:rsid w:val="00676D4F"/>
    <w:rsid w:val="006771E3"/>
    <w:rsid w:val="00677C0A"/>
    <w:rsid w:val="006807A2"/>
    <w:rsid w:val="006809B1"/>
    <w:rsid w:val="00680FA9"/>
    <w:rsid w:val="0068253F"/>
    <w:rsid w:val="00682556"/>
    <w:rsid w:val="006835F3"/>
    <w:rsid w:val="006837FC"/>
    <w:rsid w:val="006845CC"/>
    <w:rsid w:val="00684EF9"/>
    <w:rsid w:val="006853F3"/>
    <w:rsid w:val="00685B7E"/>
    <w:rsid w:val="00685D46"/>
    <w:rsid w:val="0068766B"/>
    <w:rsid w:val="006907A2"/>
    <w:rsid w:val="00690D7C"/>
    <w:rsid w:val="006910F7"/>
    <w:rsid w:val="00691C32"/>
    <w:rsid w:val="00691FA8"/>
    <w:rsid w:val="00692E1F"/>
    <w:rsid w:val="00692EEA"/>
    <w:rsid w:val="00692F57"/>
    <w:rsid w:val="00693376"/>
    <w:rsid w:val="006934A4"/>
    <w:rsid w:val="00694025"/>
    <w:rsid w:val="006948E6"/>
    <w:rsid w:val="00694ABC"/>
    <w:rsid w:val="00695AAF"/>
    <w:rsid w:val="00695AB7"/>
    <w:rsid w:val="00696293"/>
    <w:rsid w:val="006965BA"/>
    <w:rsid w:val="00697461"/>
    <w:rsid w:val="006975D9"/>
    <w:rsid w:val="0069774B"/>
    <w:rsid w:val="006A0973"/>
    <w:rsid w:val="006A0A3D"/>
    <w:rsid w:val="006A1770"/>
    <w:rsid w:val="006A242D"/>
    <w:rsid w:val="006A25F9"/>
    <w:rsid w:val="006A2F2D"/>
    <w:rsid w:val="006A3167"/>
    <w:rsid w:val="006A3C90"/>
    <w:rsid w:val="006A41E1"/>
    <w:rsid w:val="006A70CE"/>
    <w:rsid w:val="006A77C2"/>
    <w:rsid w:val="006B05FE"/>
    <w:rsid w:val="006B0B94"/>
    <w:rsid w:val="006B1458"/>
    <w:rsid w:val="006B16ED"/>
    <w:rsid w:val="006B1725"/>
    <w:rsid w:val="006B19F4"/>
    <w:rsid w:val="006B2762"/>
    <w:rsid w:val="006B2B0D"/>
    <w:rsid w:val="006B2D4C"/>
    <w:rsid w:val="006B35E1"/>
    <w:rsid w:val="006B50B3"/>
    <w:rsid w:val="006B5D08"/>
    <w:rsid w:val="006B5FD9"/>
    <w:rsid w:val="006B60FB"/>
    <w:rsid w:val="006B6FF4"/>
    <w:rsid w:val="006B78AE"/>
    <w:rsid w:val="006B7A69"/>
    <w:rsid w:val="006B7BEA"/>
    <w:rsid w:val="006C01A6"/>
    <w:rsid w:val="006C04C3"/>
    <w:rsid w:val="006C0CF4"/>
    <w:rsid w:val="006C0D46"/>
    <w:rsid w:val="006C16CF"/>
    <w:rsid w:val="006C17E6"/>
    <w:rsid w:val="006C1DC2"/>
    <w:rsid w:val="006C2C81"/>
    <w:rsid w:val="006C40CD"/>
    <w:rsid w:val="006C4B65"/>
    <w:rsid w:val="006C4DEE"/>
    <w:rsid w:val="006C5B72"/>
    <w:rsid w:val="006C611E"/>
    <w:rsid w:val="006C7BFF"/>
    <w:rsid w:val="006C7D5D"/>
    <w:rsid w:val="006D01B0"/>
    <w:rsid w:val="006D0DA3"/>
    <w:rsid w:val="006D0DF2"/>
    <w:rsid w:val="006D32D6"/>
    <w:rsid w:val="006D34F2"/>
    <w:rsid w:val="006D3840"/>
    <w:rsid w:val="006D45FB"/>
    <w:rsid w:val="006D46F3"/>
    <w:rsid w:val="006D51D9"/>
    <w:rsid w:val="006D5344"/>
    <w:rsid w:val="006D5D62"/>
    <w:rsid w:val="006D5DA8"/>
    <w:rsid w:val="006D6E43"/>
    <w:rsid w:val="006D6F33"/>
    <w:rsid w:val="006D707D"/>
    <w:rsid w:val="006E012C"/>
    <w:rsid w:val="006E07A1"/>
    <w:rsid w:val="006E08B0"/>
    <w:rsid w:val="006E0A57"/>
    <w:rsid w:val="006E0D01"/>
    <w:rsid w:val="006E15E3"/>
    <w:rsid w:val="006E4D29"/>
    <w:rsid w:val="006E57D0"/>
    <w:rsid w:val="006E6E06"/>
    <w:rsid w:val="006E744F"/>
    <w:rsid w:val="006E7A1F"/>
    <w:rsid w:val="006F0424"/>
    <w:rsid w:val="006F0BF2"/>
    <w:rsid w:val="006F1691"/>
    <w:rsid w:val="006F1735"/>
    <w:rsid w:val="006F20D5"/>
    <w:rsid w:val="006F22AD"/>
    <w:rsid w:val="006F2DA0"/>
    <w:rsid w:val="006F353C"/>
    <w:rsid w:val="006F3D73"/>
    <w:rsid w:val="006F3EEA"/>
    <w:rsid w:val="006F3EF9"/>
    <w:rsid w:val="006F40EC"/>
    <w:rsid w:val="006F5075"/>
    <w:rsid w:val="006F5FB3"/>
    <w:rsid w:val="006F640A"/>
    <w:rsid w:val="00700032"/>
    <w:rsid w:val="007009AD"/>
    <w:rsid w:val="00700F3D"/>
    <w:rsid w:val="0070177E"/>
    <w:rsid w:val="00701882"/>
    <w:rsid w:val="00702E2A"/>
    <w:rsid w:val="00703123"/>
    <w:rsid w:val="007032C4"/>
    <w:rsid w:val="00703D14"/>
    <w:rsid w:val="00705A0B"/>
    <w:rsid w:val="007066C8"/>
    <w:rsid w:val="00706D3A"/>
    <w:rsid w:val="007072B1"/>
    <w:rsid w:val="00707A32"/>
    <w:rsid w:val="0071026E"/>
    <w:rsid w:val="007103A2"/>
    <w:rsid w:val="0071118B"/>
    <w:rsid w:val="00711A36"/>
    <w:rsid w:val="00711C2F"/>
    <w:rsid w:val="007123C4"/>
    <w:rsid w:val="00712697"/>
    <w:rsid w:val="007126A4"/>
    <w:rsid w:val="007128EF"/>
    <w:rsid w:val="007141C1"/>
    <w:rsid w:val="00714985"/>
    <w:rsid w:val="00715426"/>
    <w:rsid w:val="00715494"/>
    <w:rsid w:val="00715556"/>
    <w:rsid w:val="0071575B"/>
    <w:rsid w:val="00717421"/>
    <w:rsid w:val="00717710"/>
    <w:rsid w:val="007220A3"/>
    <w:rsid w:val="007225F1"/>
    <w:rsid w:val="007246F9"/>
    <w:rsid w:val="0072508F"/>
    <w:rsid w:val="007261C1"/>
    <w:rsid w:val="00726FAE"/>
    <w:rsid w:val="00726FD2"/>
    <w:rsid w:val="00727361"/>
    <w:rsid w:val="0073160D"/>
    <w:rsid w:val="00733422"/>
    <w:rsid w:val="00733A39"/>
    <w:rsid w:val="00733DFE"/>
    <w:rsid w:val="00734497"/>
    <w:rsid w:val="00735CC5"/>
    <w:rsid w:val="00735F6D"/>
    <w:rsid w:val="00736C56"/>
    <w:rsid w:val="007370B4"/>
    <w:rsid w:val="007370FC"/>
    <w:rsid w:val="0073751C"/>
    <w:rsid w:val="007379D0"/>
    <w:rsid w:val="00740E02"/>
    <w:rsid w:val="00741195"/>
    <w:rsid w:val="007412A5"/>
    <w:rsid w:val="0074182C"/>
    <w:rsid w:val="007425B7"/>
    <w:rsid w:val="00743FA3"/>
    <w:rsid w:val="00745031"/>
    <w:rsid w:val="00745B76"/>
    <w:rsid w:val="00745B87"/>
    <w:rsid w:val="00745BCA"/>
    <w:rsid w:val="00745F84"/>
    <w:rsid w:val="007466F7"/>
    <w:rsid w:val="00747107"/>
    <w:rsid w:val="00747BD7"/>
    <w:rsid w:val="0075018E"/>
    <w:rsid w:val="00751778"/>
    <w:rsid w:val="00751A57"/>
    <w:rsid w:val="00752B88"/>
    <w:rsid w:val="007531DA"/>
    <w:rsid w:val="00753454"/>
    <w:rsid w:val="00753DD2"/>
    <w:rsid w:val="007561F3"/>
    <w:rsid w:val="0075684C"/>
    <w:rsid w:val="00757417"/>
    <w:rsid w:val="00757543"/>
    <w:rsid w:val="00757EAE"/>
    <w:rsid w:val="0076004A"/>
    <w:rsid w:val="00760E3B"/>
    <w:rsid w:val="007612D6"/>
    <w:rsid w:val="0076131D"/>
    <w:rsid w:val="007615FC"/>
    <w:rsid w:val="00762154"/>
    <w:rsid w:val="0076454B"/>
    <w:rsid w:val="007645AD"/>
    <w:rsid w:val="00766522"/>
    <w:rsid w:val="00766D2A"/>
    <w:rsid w:val="00766D7E"/>
    <w:rsid w:val="00766D81"/>
    <w:rsid w:val="00767FE1"/>
    <w:rsid w:val="007704C1"/>
    <w:rsid w:val="007717F6"/>
    <w:rsid w:val="00771C23"/>
    <w:rsid w:val="00771F8F"/>
    <w:rsid w:val="00773571"/>
    <w:rsid w:val="00774110"/>
    <w:rsid w:val="007742EC"/>
    <w:rsid w:val="00775898"/>
    <w:rsid w:val="00775A08"/>
    <w:rsid w:val="00775E55"/>
    <w:rsid w:val="00776485"/>
    <w:rsid w:val="007770B4"/>
    <w:rsid w:val="0077729A"/>
    <w:rsid w:val="007778C6"/>
    <w:rsid w:val="00777C10"/>
    <w:rsid w:val="00777C82"/>
    <w:rsid w:val="007808F7"/>
    <w:rsid w:val="0078160E"/>
    <w:rsid w:val="00783CCF"/>
    <w:rsid w:val="00784100"/>
    <w:rsid w:val="00784546"/>
    <w:rsid w:val="0078475F"/>
    <w:rsid w:val="00787694"/>
    <w:rsid w:val="00787BBA"/>
    <w:rsid w:val="007911CD"/>
    <w:rsid w:val="00793DDE"/>
    <w:rsid w:val="00794463"/>
    <w:rsid w:val="007946E8"/>
    <w:rsid w:val="00795272"/>
    <w:rsid w:val="00795BB0"/>
    <w:rsid w:val="00795D21"/>
    <w:rsid w:val="007965BB"/>
    <w:rsid w:val="00796B9B"/>
    <w:rsid w:val="00796F9F"/>
    <w:rsid w:val="007970C2"/>
    <w:rsid w:val="007977B9"/>
    <w:rsid w:val="007A106A"/>
    <w:rsid w:val="007A232B"/>
    <w:rsid w:val="007A35A6"/>
    <w:rsid w:val="007A3C0D"/>
    <w:rsid w:val="007A438F"/>
    <w:rsid w:val="007A56C1"/>
    <w:rsid w:val="007A590A"/>
    <w:rsid w:val="007A604D"/>
    <w:rsid w:val="007B27D9"/>
    <w:rsid w:val="007B2ADB"/>
    <w:rsid w:val="007B2B83"/>
    <w:rsid w:val="007B4801"/>
    <w:rsid w:val="007B4E1F"/>
    <w:rsid w:val="007B5253"/>
    <w:rsid w:val="007B5B5B"/>
    <w:rsid w:val="007B690D"/>
    <w:rsid w:val="007B6E66"/>
    <w:rsid w:val="007B721D"/>
    <w:rsid w:val="007C045B"/>
    <w:rsid w:val="007C0638"/>
    <w:rsid w:val="007C225E"/>
    <w:rsid w:val="007C3C2D"/>
    <w:rsid w:val="007C4E31"/>
    <w:rsid w:val="007C5B3A"/>
    <w:rsid w:val="007C6878"/>
    <w:rsid w:val="007C6A56"/>
    <w:rsid w:val="007C6C9B"/>
    <w:rsid w:val="007D05B8"/>
    <w:rsid w:val="007D0841"/>
    <w:rsid w:val="007D0EA2"/>
    <w:rsid w:val="007D0EAD"/>
    <w:rsid w:val="007D1035"/>
    <w:rsid w:val="007D1548"/>
    <w:rsid w:val="007D1824"/>
    <w:rsid w:val="007D1D2D"/>
    <w:rsid w:val="007D377A"/>
    <w:rsid w:val="007D40F1"/>
    <w:rsid w:val="007D4539"/>
    <w:rsid w:val="007D5B53"/>
    <w:rsid w:val="007D5EE3"/>
    <w:rsid w:val="007D61DF"/>
    <w:rsid w:val="007D629F"/>
    <w:rsid w:val="007D64D2"/>
    <w:rsid w:val="007D6FFC"/>
    <w:rsid w:val="007D70DF"/>
    <w:rsid w:val="007E04AF"/>
    <w:rsid w:val="007E0645"/>
    <w:rsid w:val="007E0CE7"/>
    <w:rsid w:val="007E15DC"/>
    <w:rsid w:val="007E1E62"/>
    <w:rsid w:val="007E2958"/>
    <w:rsid w:val="007E2E21"/>
    <w:rsid w:val="007E422F"/>
    <w:rsid w:val="007E50B7"/>
    <w:rsid w:val="007E643B"/>
    <w:rsid w:val="007E71F2"/>
    <w:rsid w:val="007E7ABF"/>
    <w:rsid w:val="007F221A"/>
    <w:rsid w:val="007F33AE"/>
    <w:rsid w:val="007F3E3C"/>
    <w:rsid w:val="007F406F"/>
    <w:rsid w:val="007F44DE"/>
    <w:rsid w:val="007F451C"/>
    <w:rsid w:val="007F4F35"/>
    <w:rsid w:val="007F5133"/>
    <w:rsid w:val="007F58E0"/>
    <w:rsid w:val="007F5E57"/>
    <w:rsid w:val="007F63CF"/>
    <w:rsid w:val="007F6B7F"/>
    <w:rsid w:val="007F7880"/>
    <w:rsid w:val="007F7C3B"/>
    <w:rsid w:val="007F7D6D"/>
    <w:rsid w:val="008032F4"/>
    <w:rsid w:val="00803823"/>
    <w:rsid w:val="00803AB7"/>
    <w:rsid w:val="0080433B"/>
    <w:rsid w:val="00805A1A"/>
    <w:rsid w:val="00805C18"/>
    <w:rsid w:val="0080637D"/>
    <w:rsid w:val="008066B9"/>
    <w:rsid w:val="008126CA"/>
    <w:rsid w:val="00812BAC"/>
    <w:rsid w:val="0081445A"/>
    <w:rsid w:val="00814803"/>
    <w:rsid w:val="008152C7"/>
    <w:rsid w:val="0081551C"/>
    <w:rsid w:val="00815D16"/>
    <w:rsid w:val="008161BA"/>
    <w:rsid w:val="008179BB"/>
    <w:rsid w:val="00817D94"/>
    <w:rsid w:val="0082023A"/>
    <w:rsid w:val="008202F1"/>
    <w:rsid w:val="008207FD"/>
    <w:rsid w:val="00821BA0"/>
    <w:rsid w:val="00821D50"/>
    <w:rsid w:val="00821FE4"/>
    <w:rsid w:val="00825C89"/>
    <w:rsid w:val="00826090"/>
    <w:rsid w:val="00826D73"/>
    <w:rsid w:val="00826EB8"/>
    <w:rsid w:val="0082714E"/>
    <w:rsid w:val="00827B49"/>
    <w:rsid w:val="0083115F"/>
    <w:rsid w:val="00831260"/>
    <w:rsid w:val="0083128B"/>
    <w:rsid w:val="0083323A"/>
    <w:rsid w:val="00833240"/>
    <w:rsid w:val="00833ACD"/>
    <w:rsid w:val="00835127"/>
    <w:rsid w:val="008362E6"/>
    <w:rsid w:val="00840228"/>
    <w:rsid w:val="0084026C"/>
    <w:rsid w:val="00840ECD"/>
    <w:rsid w:val="00840F3B"/>
    <w:rsid w:val="00841A29"/>
    <w:rsid w:val="008421E2"/>
    <w:rsid w:val="00842362"/>
    <w:rsid w:val="00842CB2"/>
    <w:rsid w:val="00842D92"/>
    <w:rsid w:val="00843E12"/>
    <w:rsid w:val="0084571A"/>
    <w:rsid w:val="00845F72"/>
    <w:rsid w:val="0084624A"/>
    <w:rsid w:val="00846B1E"/>
    <w:rsid w:val="00846C6F"/>
    <w:rsid w:val="00846DA2"/>
    <w:rsid w:val="008476E5"/>
    <w:rsid w:val="008505A0"/>
    <w:rsid w:val="00850A31"/>
    <w:rsid w:val="008511FC"/>
    <w:rsid w:val="00851832"/>
    <w:rsid w:val="00851D14"/>
    <w:rsid w:val="0085353F"/>
    <w:rsid w:val="008538C4"/>
    <w:rsid w:val="00854B39"/>
    <w:rsid w:val="00854DDD"/>
    <w:rsid w:val="0085531D"/>
    <w:rsid w:val="00855D55"/>
    <w:rsid w:val="00856AC5"/>
    <w:rsid w:val="00856D92"/>
    <w:rsid w:val="00856F9A"/>
    <w:rsid w:val="00857636"/>
    <w:rsid w:val="00857F75"/>
    <w:rsid w:val="008605EB"/>
    <w:rsid w:val="0086159A"/>
    <w:rsid w:val="00861D54"/>
    <w:rsid w:val="00862C6F"/>
    <w:rsid w:val="008630C6"/>
    <w:rsid w:val="00863C60"/>
    <w:rsid w:val="00863EF5"/>
    <w:rsid w:val="0086577D"/>
    <w:rsid w:val="00865A80"/>
    <w:rsid w:val="00865C52"/>
    <w:rsid w:val="00865D24"/>
    <w:rsid w:val="00866844"/>
    <w:rsid w:val="008669C2"/>
    <w:rsid w:val="00866CCB"/>
    <w:rsid w:val="00867294"/>
    <w:rsid w:val="008672D8"/>
    <w:rsid w:val="0086755A"/>
    <w:rsid w:val="00867C4B"/>
    <w:rsid w:val="008702B7"/>
    <w:rsid w:val="00871086"/>
    <w:rsid w:val="00871C93"/>
    <w:rsid w:val="00872511"/>
    <w:rsid w:val="00872A1C"/>
    <w:rsid w:val="0087335E"/>
    <w:rsid w:val="00873513"/>
    <w:rsid w:val="0087426C"/>
    <w:rsid w:val="00874334"/>
    <w:rsid w:val="00874392"/>
    <w:rsid w:val="008744E8"/>
    <w:rsid w:val="00874B84"/>
    <w:rsid w:val="00875055"/>
    <w:rsid w:val="008750A4"/>
    <w:rsid w:val="00875758"/>
    <w:rsid w:val="008762EF"/>
    <w:rsid w:val="00876354"/>
    <w:rsid w:val="00876F4D"/>
    <w:rsid w:val="008802AC"/>
    <w:rsid w:val="008810EC"/>
    <w:rsid w:val="00881559"/>
    <w:rsid w:val="00881F20"/>
    <w:rsid w:val="00882154"/>
    <w:rsid w:val="0088222C"/>
    <w:rsid w:val="00882B10"/>
    <w:rsid w:val="00882E24"/>
    <w:rsid w:val="00883030"/>
    <w:rsid w:val="0088306F"/>
    <w:rsid w:val="00883101"/>
    <w:rsid w:val="00883CD5"/>
    <w:rsid w:val="00883DE6"/>
    <w:rsid w:val="00883E1C"/>
    <w:rsid w:val="0088494E"/>
    <w:rsid w:val="00885F28"/>
    <w:rsid w:val="0088763D"/>
    <w:rsid w:val="00887ADE"/>
    <w:rsid w:val="00890F4A"/>
    <w:rsid w:val="0089109D"/>
    <w:rsid w:val="008910AF"/>
    <w:rsid w:val="00893540"/>
    <w:rsid w:val="008954E6"/>
    <w:rsid w:val="008962DD"/>
    <w:rsid w:val="00897CD3"/>
    <w:rsid w:val="008A00D0"/>
    <w:rsid w:val="008A0234"/>
    <w:rsid w:val="008A1216"/>
    <w:rsid w:val="008A31E8"/>
    <w:rsid w:val="008A37C2"/>
    <w:rsid w:val="008A3953"/>
    <w:rsid w:val="008A3E1E"/>
    <w:rsid w:val="008A44F1"/>
    <w:rsid w:val="008A4816"/>
    <w:rsid w:val="008A4A90"/>
    <w:rsid w:val="008A4B17"/>
    <w:rsid w:val="008A4C04"/>
    <w:rsid w:val="008A512D"/>
    <w:rsid w:val="008A6AA8"/>
    <w:rsid w:val="008A6C32"/>
    <w:rsid w:val="008A72D3"/>
    <w:rsid w:val="008A78CF"/>
    <w:rsid w:val="008B0029"/>
    <w:rsid w:val="008B0C7F"/>
    <w:rsid w:val="008B169E"/>
    <w:rsid w:val="008B1FA3"/>
    <w:rsid w:val="008B475B"/>
    <w:rsid w:val="008B5507"/>
    <w:rsid w:val="008B5549"/>
    <w:rsid w:val="008B5830"/>
    <w:rsid w:val="008B5846"/>
    <w:rsid w:val="008B6F32"/>
    <w:rsid w:val="008B7810"/>
    <w:rsid w:val="008B782C"/>
    <w:rsid w:val="008B7B8D"/>
    <w:rsid w:val="008C005B"/>
    <w:rsid w:val="008C0B6F"/>
    <w:rsid w:val="008C0C42"/>
    <w:rsid w:val="008C2EE8"/>
    <w:rsid w:val="008C3388"/>
    <w:rsid w:val="008C381A"/>
    <w:rsid w:val="008C4503"/>
    <w:rsid w:val="008C459F"/>
    <w:rsid w:val="008C6171"/>
    <w:rsid w:val="008C7083"/>
    <w:rsid w:val="008C7586"/>
    <w:rsid w:val="008C7D99"/>
    <w:rsid w:val="008D0848"/>
    <w:rsid w:val="008D0F57"/>
    <w:rsid w:val="008D25B0"/>
    <w:rsid w:val="008D271E"/>
    <w:rsid w:val="008D27BA"/>
    <w:rsid w:val="008D2F6A"/>
    <w:rsid w:val="008D3EF4"/>
    <w:rsid w:val="008D5C8E"/>
    <w:rsid w:val="008D6141"/>
    <w:rsid w:val="008D66C2"/>
    <w:rsid w:val="008D66E0"/>
    <w:rsid w:val="008E164C"/>
    <w:rsid w:val="008E22CD"/>
    <w:rsid w:val="008E23D0"/>
    <w:rsid w:val="008E3FB0"/>
    <w:rsid w:val="008E4C19"/>
    <w:rsid w:val="008E6647"/>
    <w:rsid w:val="008E7659"/>
    <w:rsid w:val="008E7D69"/>
    <w:rsid w:val="008F1700"/>
    <w:rsid w:val="008F1837"/>
    <w:rsid w:val="008F19AC"/>
    <w:rsid w:val="008F2BE6"/>
    <w:rsid w:val="008F2CF8"/>
    <w:rsid w:val="008F2F22"/>
    <w:rsid w:val="008F309E"/>
    <w:rsid w:val="008F355B"/>
    <w:rsid w:val="008F369D"/>
    <w:rsid w:val="008F3C06"/>
    <w:rsid w:val="008F3E0C"/>
    <w:rsid w:val="008F4EBD"/>
    <w:rsid w:val="008F55EE"/>
    <w:rsid w:val="008F57B7"/>
    <w:rsid w:val="008F5B53"/>
    <w:rsid w:val="008F5D7D"/>
    <w:rsid w:val="008F5F23"/>
    <w:rsid w:val="008F6177"/>
    <w:rsid w:val="008F62DF"/>
    <w:rsid w:val="008F6FBE"/>
    <w:rsid w:val="008F75E4"/>
    <w:rsid w:val="008F766D"/>
    <w:rsid w:val="009001EF"/>
    <w:rsid w:val="009008A1"/>
    <w:rsid w:val="00900CF0"/>
    <w:rsid w:val="00901426"/>
    <w:rsid w:val="00901431"/>
    <w:rsid w:val="0090163C"/>
    <w:rsid w:val="0090285D"/>
    <w:rsid w:val="009037B2"/>
    <w:rsid w:val="009040E7"/>
    <w:rsid w:val="00904717"/>
    <w:rsid w:val="00904A03"/>
    <w:rsid w:val="009065DC"/>
    <w:rsid w:val="009073CB"/>
    <w:rsid w:val="009077AD"/>
    <w:rsid w:val="00910206"/>
    <w:rsid w:val="009126AD"/>
    <w:rsid w:val="00913563"/>
    <w:rsid w:val="00913766"/>
    <w:rsid w:val="009138C6"/>
    <w:rsid w:val="00913A92"/>
    <w:rsid w:val="00913BCA"/>
    <w:rsid w:val="00914805"/>
    <w:rsid w:val="0091484E"/>
    <w:rsid w:val="009149B4"/>
    <w:rsid w:val="00914D59"/>
    <w:rsid w:val="009153DF"/>
    <w:rsid w:val="009160F2"/>
    <w:rsid w:val="00917A98"/>
    <w:rsid w:val="0092064A"/>
    <w:rsid w:val="009208BB"/>
    <w:rsid w:val="00921A35"/>
    <w:rsid w:val="00922822"/>
    <w:rsid w:val="00922DEA"/>
    <w:rsid w:val="009234B4"/>
    <w:rsid w:val="00923DBA"/>
    <w:rsid w:val="00924081"/>
    <w:rsid w:val="009243C0"/>
    <w:rsid w:val="009248AE"/>
    <w:rsid w:val="00925E67"/>
    <w:rsid w:val="00926782"/>
    <w:rsid w:val="00926BC3"/>
    <w:rsid w:val="0092797F"/>
    <w:rsid w:val="009279E5"/>
    <w:rsid w:val="00927D8E"/>
    <w:rsid w:val="0093007A"/>
    <w:rsid w:val="00930499"/>
    <w:rsid w:val="00931090"/>
    <w:rsid w:val="00931696"/>
    <w:rsid w:val="00932F23"/>
    <w:rsid w:val="00934855"/>
    <w:rsid w:val="009348D9"/>
    <w:rsid w:val="00934C2F"/>
    <w:rsid w:val="009363BA"/>
    <w:rsid w:val="00936589"/>
    <w:rsid w:val="009401EE"/>
    <w:rsid w:val="009422AF"/>
    <w:rsid w:val="00942901"/>
    <w:rsid w:val="00942BC6"/>
    <w:rsid w:val="00943400"/>
    <w:rsid w:val="0094393A"/>
    <w:rsid w:val="00943C1D"/>
    <w:rsid w:val="00944840"/>
    <w:rsid w:val="00944A71"/>
    <w:rsid w:val="009451C4"/>
    <w:rsid w:val="009453B9"/>
    <w:rsid w:val="00946161"/>
    <w:rsid w:val="00947444"/>
    <w:rsid w:val="009512B7"/>
    <w:rsid w:val="009520CE"/>
    <w:rsid w:val="0095289E"/>
    <w:rsid w:val="009539BB"/>
    <w:rsid w:val="00953D28"/>
    <w:rsid w:val="00953FFA"/>
    <w:rsid w:val="009563D7"/>
    <w:rsid w:val="0095692C"/>
    <w:rsid w:val="00956A74"/>
    <w:rsid w:val="00957527"/>
    <w:rsid w:val="009577B2"/>
    <w:rsid w:val="00957864"/>
    <w:rsid w:val="009578CB"/>
    <w:rsid w:val="009611A0"/>
    <w:rsid w:val="0096151A"/>
    <w:rsid w:val="009625C3"/>
    <w:rsid w:val="00962DEA"/>
    <w:rsid w:val="00963392"/>
    <w:rsid w:val="0096367D"/>
    <w:rsid w:val="009649B1"/>
    <w:rsid w:val="00964E42"/>
    <w:rsid w:val="00964F96"/>
    <w:rsid w:val="009651C7"/>
    <w:rsid w:val="009653AC"/>
    <w:rsid w:val="009657D2"/>
    <w:rsid w:val="00965923"/>
    <w:rsid w:val="00965D63"/>
    <w:rsid w:val="00966664"/>
    <w:rsid w:val="00966973"/>
    <w:rsid w:val="00966A77"/>
    <w:rsid w:val="00966E90"/>
    <w:rsid w:val="00967273"/>
    <w:rsid w:val="009678C7"/>
    <w:rsid w:val="00967D26"/>
    <w:rsid w:val="00970869"/>
    <w:rsid w:val="00970F37"/>
    <w:rsid w:val="00971FD0"/>
    <w:rsid w:val="009724F6"/>
    <w:rsid w:val="0097266F"/>
    <w:rsid w:val="00972825"/>
    <w:rsid w:val="00973AC3"/>
    <w:rsid w:val="00974251"/>
    <w:rsid w:val="009743F3"/>
    <w:rsid w:val="00975591"/>
    <w:rsid w:val="009756CB"/>
    <w:rsid w:val="00975E7C"/>
    <w:rsid w:val="00976C47"/>
    <w:rsid w:val="00977137"/>
    <w:rsid w:val="009777DF"/>
    <w:rsid w:val="0098008F"/>
    <w:rsid w:val="00981D40"/>
    <w:rsid w:val="0098208D"/>
    <w:rsid w:val="00982DB4"/>
    <w:rsid w:val="009832B0"/>
    <w:rsid w:val="009847D8"/>
    <w:rsid w:val="00984E63"/>
    <w:rsid w:val="00984E9E"/>
    <w:rsid w:val="00984F19"/>
    <w:rsid w:val="009854BA"/>
    <w:rsid w:val="00986EBD"/>
    <w:rsid w:val="00986FC9"/>
    <w:rsid w:val="00987881"/>
    <w:rsid w:val="009903CD"/>
    <w:rsid w:val="009946D9"/>
    <w:rsid w:val="00994DF7"/>
    <w:rsid w:val="00994F23"/>
    <w:rsid w:val="00995FF5"/>
    <w:rsid w:val="009965C9"/>
    <w:rsid w:val="00997957"/>
    <w:rsid w:val="00997C40"/>
    <w:rsid w:val="009A26C9"/>
    <w:rsid w:val="009A275E"/>
    <w:rsid w:val="009A27E3"/>
    <w:rsid w:val="009A408A"/>
    <w:rsid w:val="009A40D5"/>
    <w:rsid w:val="009A4242"/>
    <w:rsid w:val="009A4AA0"/>
    <w:rsid w:val="009A4E8A"/>
    <w:rsid w:val="009A588A"/>
    <w:rsid w:val="009A5DD2"/>
    <w:rsid w:val="009A5E41"/>
    <w:rsid w:val="009A620E"/>
    <w:rsid w:val="009A65BD"/>
    <w:rsid w:val="009A7AF0"/>
    <w:rsid w:val="009A7B27"/>
    <w:rsid w:val="009A7BD0"/>
    <w:rsid w:val="009B04AE"/>
    <w:rsid w:val="009B06C3"/>
    <w:rsid w:val="009B1BFF"/>
    <w:rsid w:val="009B217F"/>
    <w:rsid w:val="009B239C"/>
    <w:rsid w:val="009B316C"/>
    <w:rsid w:val="009B3524"/>
    <w:rsid w:val="009B3912"/>
    <w:rsid w:val="009B4138"/>
    <w:rsid w:val="009B432E"/>
    <w:rsid w:val="009B451D"/>
    <w:rsid w:val="009B54EF"/>
    <w:rsid w:val="009B5C23"/>
    <w:rsid w:val="009B6189"/>
    <w:rsid w:val="009B64C2"/>
    <w:rsid w:val="009B6CE8"/>
    <w:rsid w:val="009B77EF"/>
    <w:rsid w:val="009B79CC"/>
    <w:rsid w:val="009B7D10"/>
    <w:rsid w:val="009C0051"/>
    <w:rsid w:val="009C09ED"/>
    <w:rsid w:val="009C2123"/>
    <w:rsid w:val="009C3995"/>
    <w:rsid w:val="009C3DB5"/>
    <w:rsid w:val="009C40FC"/>
    <w:rsid w:val="009C46B7"/>
    <w:rsid w:val="009C4BFF"/>
    <w:rsid w:val="009C54AC"/>
    <w:rsid w:val="009C5C4A"/>
    <w:rsid w:val="009C639D"/>
    <w:rsid w:val="009D1AC3"/>
    <w:rsid w:val="009D22FF"/>
    <w:rsid w:val="009D27E0"/>
    <w:rsid w:val="009D2C8B"/>
    <w:rsid w:val="009D2F03"/>
    <w:rsid w:val="009D301E"/>
    <w:rsid w:val="009D306C"/>
    <w:rsid w:val="009D4A35"/>
    <w:rsid w:val="009D4F43"/>
    <w:rsid w:val="009D58B9"/>
    <w:rsid w:val="009D69BF"/>
    <w:rsid w:val="009D6B99"/>
    <w:rsid w:val="009D7848"/>
    <w:rsid w:val="009E08BD"/>
    <w:rsid w:val="009E2B4D"/>
    <w:rsid w:val="009E30F7"/>
    <w:rsid w:val="009E3AD4"/>
    <w:rsid w:val="009E4010"/>
    <w:rsid w:val="009E6041"/>
    <w:rsid w:val="009E6384"/>
    <w:rsid w:val="009E6475"/>
    <w:rsid w:val="009E6E33"/>
    <w:rsid w:val="009E7400"/>
    <w:rsid w:val="009F004F"/>
    <w:rsid w:val="009F0D4F"/>
    <w:rsid w:val="009F0D5E"/>
    <w:rsid w:val="009F17D6"/>
    <w:rsid w:val="009F2184"/>
    <w:rsid w:val="009F2798"/>
    <w:rsid w:val="009F27ED"/>
    <w:rsid w:val="009F2D46"/>
    <w:rsid w:val="009F332B"/>
    <w:rsid w:val="009F368B"/>
    <w:rsid w:val="009F413B"/>
    <w:rsid w:val="009F422E"/>
    <w:rsid w:val="009F452A"/>
    <w:rsid w:val="009F6E19"/>
    <w:rsid w:val="009F73BE"/>
    <w:rsid w:val="009F73CC"/>
    <w:rsid w:val="009F744F"/>
    <w:rsid w:val="009F75E6"/>
    <w:rsid w:val="009F7C02"/>
    <w:rsid w:val="00A02425"/>
    <w:rsid w:val="00A024F8"/>
    <w:rsid w:val="00A02F68"/>
    <w:rsid w:val="00A04067"/>
    <w:rsid w:val="00A04B33"/>
    <w:rsid w:val="00A04C99"/>
    <w:rsid w:val="00A057D4"/>
    <w:rsid w:val="00A0675A"/>
    <w:rsid w:val="00A06EC9"/>
    <w:rsid w:val="00A06EFC"/>
    <w:rsid w:val="00A07599"/>
    <w:rsid w:val="00A1022B"/>
    <w:rsid w:val="00A11275"/>
    <w:rsid w:val="00A11F5E"/>
    <w:rsid w:val="00A12827"/>
    <w:rsid w:val="00A13828"/>
    <w:rsid w:val="00A1389A"/>
    <w:rsid w:val="00A138FF"/>
    <w:rsid w:val="00A14259"/>
    <w:rsid w:val="00A14BA0"/>
    <w:rsid w:val="00A1532E"/>
    <w:rsid w:val="00A15460"/>
    <w:rsid w:val="00A15476"/>
    <w:rsid w:val="00A16393"/>
    <w:rsid w:val="00A16532"/>
    <w:rsid w:val="00A16AD7"/>
    <w:rsid w:val="00A1753D"/>
    <w:rsid w:val="00A17E3A"/>
    <w:rsid w:val="00A2348B"/>
    <w:rsid w:val="00A2366D"/>
    <w:rsid w:val="00A237D4"/>
    <w:rsid w:val="00A23E33"/>
    <w:rsid w:val="00A23EE6"/>
    <w:rsid w:val="00A24AD0"/>
    <w:rsid w:val="00A24C44"/>
    <w:rsid w:val="00A2539F"/>
    <w:rsid w:val="00A25BEA"/>
    <w:rsid w:val="00A25D06"/>
    <w:rsid w:val="00A25FC3"/>
    <w:rsid w:val="00A26793"/>
    <w:rsid w:val="00A26A4B"/>
    <w:rsid w:val="00A26CDF"/>
    <w:rsid w:val="00A2764C"/>
    <w:rsid w:val="00A27AF9"/>
    <w:rsid w:val="00A27E57"/>
    <w:rsid w:val="00A30B50"/>
    <w:rsid w:val="00A30B8B"/>
    <w:rsid w:val="00A31311"/>
    <w:rsid w:val="00A3307A"/>
    <w:rsid w:val="00A34F40"/>
    <w:rsid w:val="00A3504C"/>
    <w:rsid w:val="00A3728C"/>
    <w:rsid w:val="00A3771B"/>
    <w:rsid w:val="00A378C0"/>
    <w:rsid w:val="00A40C1F"/>
    <w:rsid w:val="00A40DA0"/>
    <w:rsid w:val="00A4117B"/>
    <w:rsid w:val="00A41B27"/>
    <w:rsid w:val="00A4284A"/>
    <w:rsid w:val="00A42CF8"/>
    <w:rsid w:val="00A42DC5"/>
    <w:rsid w:val="00A42E68"/>
    <w:rsid w:val="00A4525F"/>
    <w:rsid w:val="00A45B28"/>
    <w:rsid w:val="00A45F5B"/>
    <w:rsid w:val="00A46FBE"/>
    <w:rsid w:val="00A473DC"/>
    <w:rsid w:val="00A47BE1"/>
    <w:rsid w:val="00A50219"/>
    <w:rsid w:val="00A503E9"/>
    <w:rsid w:val="00A50524"/>
    <w:rsid w:val="00A505D9"/>
    <w:rsid w:val="00A51365"/>
    <w:rsid w:val="00A51385"/>
    <w:rsid w:val="00A518A4"/>
    <w:rsid w:val="00A51DB6"/>
    <w:rsid w:val="00A51ED5"/>
    <w:rsid w:val="00A52A61"/>
    <w:rsid w:val="00A55019"/>
    <w:rsid w:val="00A559F1"/>
    <w:rsid w:val="00A56ACC"/>
    <w:rsid w:val="00A56CF7"/>
    <w:rsid w:val="00A56F87"/>
    <w:rsid w:val="00A56FC1"/>
    <w:rsid w:val="00A57DA7"/>
    <w:rsid w:val="00A6012A"/>
    <w:rsid w:val="00A60317"/>
    <w:rsid w:val="00A60B56"/>
    <w:rsid w:val="00A611AD"/>
    <w:rsid w:val="00A6252C"/>
    <w:rsid w:val="00A625AD"/>
    <w:rsid w:val="00A630B0"/>
    <w:rsid w:val="00A636FB"/>
    <w:rsid w:val="00A6373D"/>
    <w:rsid w:val="00A63ADC"/>
    <w:rsid w:val="00A63BBC"/>
    <w:rsid w:val="00A63F14"/>
    <w:rsid w:val="00A648C4"/>
    <w:rsid w:val="00A64E85"/>
    <w:rsid w:val="00A65006"/>
    <w:rsid w:val="00A65425"/>
    <w:rsid w:val="00A664D9"/>
    <w:rsid w:val="00A66F38"/>
    <w:rsid w:val="00A673A8"/>
    <w:rsid w:val="00A6766C"/>
    <w:rsid w:val="00A700AC"/>
    <w:rsid w:val="00A70356"/>
    <w:rsid w:val="00A706E2"/>
    <w:rsid w:val="00A70760"/>
    <w:rsid w:val="00A7078F"/>
    <w:rsid w:val="00A70D92"/>
    <w:rsid w:val="00A71E89"/>
    <w:rsid w:val="00A73405"/>
    <w:rsid w:val="00A742F2"/>
    <w:rsid w:val="00A74D2E"/>
    <w:rsid w:val="00A76D3B"/>
    <w:rsid w:val="00A77E55"/>
    <w:rsid w:val="00A77F0C"/>
    <w:rsid w:val="00A80408"/>
    <w:rsid w:val="00A81131"/>
    <w:rsid w:val="00A81C25"/>
    <w:rsid w:val="00A82655"/>
    <w:rsid w:val="00A82CD5"/>
    <w:rsid w:val="00A83A58"/>
    <w:rsid w:val="00A84320"/>
    <w:rsid w:val="00A8432A"/>
    <w:rsid w:val="00A84F2A"/>
    <w:rsid w:val="00A852BD"/>
    <w:rsid w:val="00A86585"/>
    <w:rsid w:val="00A90D37"/>
    <w:rsid w:val="00A91568"/>
    <w:rsid w:val="00A91D41"/>
    <w:rsid w:val="00A91D55"/>
    <w:rsid w:val="00A9203B"/>
    <w:rsid w:val="00A93662"/>
    <w:rsid w:val="00A93B60"/>
    <w:rsid w:val="00A94055"/>
    <w:rsid w:val="00A9423E"/>
    <w:rsid w:val="00A9449E"/>
    <w:rsid w:val="00A95B02"/>
    <w:rsid w:val="00A95F11"/>
    <w:rsid w:val="00A96DD3"/>
    <w:rsid w:val="00A96F94"/>
    <w:rsid w:val="00A97074"/>
    <w:rsid w:val="00A978D6"/>
    <w:rsid w:val="00A979D6"/>
    <w:rsid w:val="00AA032C"/>
    <w:rsid w:val="00AA0E16"/>
    <w:rsid w:val="00AA1060"/>
    <w:rsid w:val="00AA1743"/>
    <w:rsid w:val="00AA2A52"/>
    <w:rsid w:val="00AA336A"/>
    <w:rsid w:val="00AA3E66"/>
    <w:rsid w:val="00AA452C"/>
    <w:rsid w:val="00AA46F5"/>
    <w:rsid w:val="00AA4BD8"/>
    <w:rsid w:val="00AA4D04"/>
    <w:rsid w:val="00AA56B5"/>
    <w:rsid w:val="00AA5942"/>
    <w:rsid w:val="00AA5B40"/>
    <w:rsid w:val="00AA7C0E"/>
    <w:rsid w:val="00AB05C1"/>
    <w:rsid w:val="00AB0FB4"/>
    <w:rsid w:val="00AB17AA"/>
    <w:rsid w:val="00AB17F1"/>
    <w:rsid w:val="00AB1CB1"/>
    <w:rsid w:val="00AB1D1E"/>
    <w:rsid w:val="00AB27D6"/>
    <w:rsid w:val="00AB2BD3"/>
    <w:rsid w:val="00AB33CF"/>
    <w:rsid w:val="00AB3855"/>
    <w:rsid w:val="00AB399F"/>
    <w:rsid w:val="00AB3C60"/>
    <w:rsid w:val="00AB4154"/>
    <w:rsid w:val="00AB4251"/>
    <w:rsid w:val="00AB695D"/>
    <w:rsid w:val="00AB6AF9"/>
    <w:rsid w:val="00AB6C56"/>
    <w:rsid w:val="00AB72A8"/>
    <w:rsid w:val="00AB763B"/>
    <w:rsid w:val="00AC03DF"/>
    <w:rsid w:val="00AC1986"/>
    <w:rsid w:val="00AC24F5"/>
    <w:rsid w:val="00AC30B8"/>
    <w:rsid w:val="00AC334A"/>
    <w:rsid w:val="00AC36F4"/>
    <w:rsid w:val="00AC3723"/>
    <w:rsid w:val="00AC4761"/>
    <w:rsid w:val="00AC49C1"/>
    <w:rsid w:val="00AC59F9"/>
    <w:rsid w:val="00AC5EB2"/>
    <w:rsid w:val="00AC5FFB"/>
    <w:rsid w:val="00AC63D7"/>
    <w:rsid w:val="00AC7916"/>
    <w:rsid w:val="00AD0EA5"/>
    <w:rsid w:val="00AD0EA8"/>
    <w:rsid w:val="00AD1295"/>
    <w:rsid w:val="00AD1754"/>
    <w:rsid w:val="00AD1ED2"/>
    <w:rsid w:val="00AD20D5"/>
    <w:rsid w:val="00AD2244"/>
    <w:rsid w:val="00AD270C"/>
    <w:rsid w:val="00AD271B"/>
    <w:rsid w:val="00AD2A83"/>
    <w:rsid w:val="00AD2DE5"/>
    <w:rsid w:val="00AD3034"/>
    <w:rsid w:val="00AD3728"/>
    <w:rsid w:val="00AD38A1"/>
    <w:rsid w:val="00AD3FCF"/>
    <w:rsid w:val="00AD4216"/>
    <w:rsid w:val="00AD4DB4"/>
    <w:rsid w:val="00AD64DE"/>
    <w:rsid w:val="00AD66A8"/>
    <w:rsid w:val="00AD69DB"/>
    <w:rsid w:val="00AD707A"/>
    <w:rsid w:val="00AD707F"/>
    <w:rsid w:val="00AD7B22"/>
    <w:rsid w:val="00AE03BB"/>
    <w:rsid w:val="00AE065C"/>
    <w:rsid w:val="00AE323F"/>
    <w:rsid w:val="00AE34CD"/>
    <w:rsid w:val="00AE4FA4"/>
    <w:rsid w:val="00AE5A32"/>
    <w:rsid w:val="00AE5ABF"/>
    <w:rsid w:val="00AE6758"/>
    <w:rsid w:val="00AE6CDA"/>
    <w:rsid w:val="00AE6D5F"/>
    <w:rsid w:val="00AE6DE5"/>
    <w:rsid w:val="00AE72AD"/>
    <w:rsid w:val="00AE7D80"/>
    <w:rsid w:val="00AE7EC1"/>
    <w:rsid w:val="00AF1460"/>
    <w:rsid w:val="00AF2FA2"/>
    <w:rsid w:val="00AF4AF6"/>
    <w:rsid w:val="00AF5447"/>
    <w:rsid w:val="00AF544E"/>
    <w:rsid w:val="00AF5988"/>
    <w:rsid w:val="00AF5B27"/>
    <w:rsid w:val="00B00739"/>
    <w:rsid w:val="00B00811"/>
    <w:rsid w:val="00B017BD"/>
    <w:rsid w:val="00B02185"/>
    <w:rsid w:val="00B031AA"/>
    <w:rsid w:val="00B035BA"/>
    <w:rsid w:val="00B03819"/>
    <w:rsid w:val="00B03BCE"/>
    <w:rsid w:val="00B04029"/>
    <w:rsid w:val="00B04413"/>
    <w:rsid w:val="00B0510E"/>
    <w:rsid w:val="00B056BA"/>
    <w:rsid w:val="00B05A3B"/>
    <w:rsid w:val="00B0775B"/>
    <w:rsid w:val="00B10227"/>
    <w:rsid w:val="00B10824"/>
    <w:rsid w:val="00B10D11"/>
    <w:rsid w:val="00B122A8"/>
    <w:rsid w:val="00B1243D"/>
    <w:rsid w:val="00B14CDA"/>
    <w:rsid w:val="00B1776E"/>
    <w:rsid w:val="00B17F4E"/>
    <w:rsid w:val="00B200E4"/>
    <w:rsid w:val="00B204A5"/>
    <w:rsid w:val="00B209E5"/>
    <w:rsid w:val="00B216A0"/>
    <w:rsid w:val="00B218A4"/>
    <w:rsid w:val="00B22839"/>
    <w:rsid w:val="00B23234"/>
    <w:rsid w:val="00B2340E"/>
    <w:rsid w:val="00B242F9"/>
    <w:rsid w:val="00B26C8D"/>
    <w:rsid w:val="00B270B9"/>
    <w:rsid w:val="00B27D40"/>
    <w:rsid w:val="00B3223D"/>
    <w:rsid w:val="00B3245A"/>
    <w:rsid w:val="00B330E6"/>
    <w:rsid w:val="00B341DB"/>
    <w:rsid w:val="00B35620"/>
    <w:rsid w:val="00B35C45"/>
    <w:rsid w:val="00B3630E"/>
    <w:rsid w:val="00B36FB3"/>
    <w:rsid w:val="00B37A46"/>
    <w:rsid w:val="00B401AD"/>
    <w:rsid w:val="00B40378"/>
    <w:rsid w:val="00B408A8"/>
    <w:rsid w:val="00B40B35"/>
    <w:rsid w:val="00B41F3A"/>
    <w:rsid w:val="00B42078"/>
    <w:rsid w:val="00B423F4"/>
    <w:rsid w:val="00B42505"/>
    <w:rsid w:val="00B42947"/>
    <w:rsid w:val="00B42D42"/>
    <w:rsid w:val="00B433FA"/>
    <w:rsid w:val="00B44771"/>
    <w:rsid w:val="00B45FD1"/>
    <w:rsid w:val="00B45FF9"/>
    <w:rsid w:val="00B467DC"/>
    <w:rsid w:val="00B46A14"/>
    <w:rsid w:val="00B46D61"/>
    <w:rsid w:val="00B46E3A"/>
    <w:rsid w:val="00B478EF"/>
    <w:rsid w:val="00B502B8"/>
    <w:rsid w:val="00B50F83"/>
    <w:rsid w:val="00B51C93"/>
    <w:rsid w:val="00B522BC"/>
    <w:rsid w:val="00B533E2"/>
    <w:rsid w:val="00B5414A"/>
    <w:rsid w:val="00B54E2E"/>
    <w:rsid w:val="00B55253"/>
    <w:rsid w:val="00B56C48"/>
    <w:rsid w:val="00B573DA"/>
    <w:rsid w:val="00B5794A"/>
    <w:rsid w:val="00B57BA3"/>
    <w:rsid w:val="00B601DF"/>
    <w:rsid w:val="00B60F71"/>
    <w:rsid w:val="00B61C50"/>
    <w:rsid w:val="00B622CF"/>
    <w:rsid w:val="00B643B0"/>
    <w:rsid w:val="00B64C8C"/>
    <w:rsid w:val="00B66833"/>
    <w:rsid w:val="00B668A7"/>
    <w:rsid w:val="00B6724B"/>
    <w:rsid w:val="00B67943"/>
    <w:rsid w:val="00B67DA3"/>
    <w:rsid w:val="00B70743"/>
    <w:rsid w:val="00B7088B"/>
    <w:rsid w:val="00B70B6D"/>
    <w:rsid w:val="00B71FB3"/>
    <w:rsid w:val="00B724FA"/>
    <w:rsid w:val="00B72A2C"/>
    <w:rsid w:val="00B72C83"/>
    <w:rsid w:val="00B739FE"/>
    <w:rsid w:val="00B7456E"/>
    <w:rsid w:val="00B76A2C"/>
    <w:rsid w:val="00B77B0B"/>
    <w:rsid w:val="00B80DE8"/>
    <w:rsid w:val="00B827AB"/>
    <w:rsid w:val="00B833DF"/>
    <w:rsid w:val="00B8367F"/>
    <w:rsid w:val="00B83E8D"/>
    <w:rsid w:val="00B83E95"/>
    <w:rsid w:val="00B84714"/>
    <w:rsid w:val="00B84B72"/>
    <w:rsid w:val="00B84CB7"/>
    <w:rsid w:val="00B85999"/>
    <w:rsid w:val="00B867F5"/>
    <w:rsid w:val="00B86E70"/>
    <w:rsid w:val="00B8704E"/>
    <w:rsid w:val="00B90069"/>
    <w:rsid w:val="00B90E18"/>
    <w:rsid w:val="00B90EA8"/>
    <w:rsid w:val="00B92CF6"/>
    <w:rsid w:val="00B92F0B"/>
    <w:rsid w:val="00B9401B"/>
    <w:rsid w:val="00B946A5"/>
    <w:rsid w:val="00B9489A"/>
    <w:rsid w:val="00B94CD0"/>
    <w:rsid w:val="00B94D65"/>
    <w:rsid w:val="00B95A00"/>
    <w:rsid w:val="00B96254"/>
    <w:rsid w:val="00B96324"/>
    <w:rsid w:val="00B9640B"/>
    <w:rsid w:val="00B9680B"/>
    <w:rsid w:val="00B973D7"/>
    <w:rsid w:val="00B97695"/>
    <w:rsid w:val="00BA0A84"/>
    <w:rsid w:val="00BA179F"/>
    <w:rsid w:val="00BA1D8A"/>
    <w:rsid w:val="00BA3139"/>
    <w:rsid w:val="00BA4A9E"/>
    <w:rsid w:val="00BA4B54"/>
    <w:rsid w:val="00BA56E5"/>
    <w:rsid w:val="00BA583D"/>
    <w:rsid w:val="00BA681F"/>
    <w:rsid w:val="00BA717F"/>
    <w:rsid w:val="00BA76C0"/>
    <w:rsid w:val="00BB03DB"/>
    <w:rsid w:val="00BB0714"/>
    <w:rsid w:val="00BB0AF5"/>
    <w:rsid w:val="00BB1CDA"/>
    <w:rsid w:val="00BB27E3"/>
    <w:rsid w:val="00BB2C74"/>
    <w:rsid w:val="00BB2E63"/>
    <w:rsid w:val="00BB4D79"/>
    <w:rsid w:val="00BB510E"/>
    <w:rsid w:val="00BB5921"/>
    <w:rsid w:val="00BB6D1A"/>
    <w:rsid w:val="00BB7942"/>
    <w:rsid w:val="00BC0D75"/>
    <w:rsid w:val="00BC1347"/>
    <w:rsid w:val="00BC1CB2"/>
    <w:rsid w:val="00BC1EAA"/>
    <w:rsid w:val="00BC2201"/>
    <w:rsid w:val="00BC2E13"/>
    <w:rsid w:val="00BC3149"/>
    <w:rsid w:val="00BC3658"/>
    <w:rsid w:val="00BC37ED"/>
    <w:rsid w:val="00BC3D08"/>
    <w:rsid w:val="00BC4701"/>
    <w:rsid w:val="00BC58E4"/>
    <w:rsid w:val="00BC63D9"/>
    <w:rsid w:val="00BC7223"/>
    <w:rsid w:val="00BC733C"/>
    <w:rsid w:val="00BD0253"/>
    <w:rsid w:val="00BD0470"/>
    <w:rsid w:val="00BD0DEB"/>
    <w:rsid w:val="00BD129A"/>
    <w:rsid w:val="00BD12F5"/>
    <w:rsid w:val="00BD1B8B"/>
    <w:rsid w:val="00BD20E5"/>
    <w:rsid w:val="00BD294B"/>
    <w:rsid w:val="00BD3E59"/>
    <w:rsid w:val="00BD4956"/>
    <w:rsid w:val="00BD5B7A"/>
    <w:rsid w:val="00BD5FE7"/>
    <w:rsid w:val="00BD66AF"/>
    <w:rsid w:val="00BD69C6"/>
    <w:rsid w:val="00BD70A0"/>
    <w:rsid w:val="00BD7DCF"/>
    <w:rsid w:val="00BE0436"/>
    <w:rsid w:val="00BE0D23"/>
    <w:rsid w:val="00BE2D34"/>
    <w:rsid w:val="00BE3EEF"/>
    <w:rsid w:val="00BE4689"/>
    <w:rsid w:val="00BE4C37"/>
    <w:rsid w:val="00BE63F5"/>
    <w:rsid w:val="00BE7504"/>
    <w:rsid w:val="00BE761A"/>
    <w:rsid w:val="00BF0319"/>
    <w:rsid w:val="00BF04B6"/>
    <w:rsid w:val="00BF37CC"/>
    <w:rsid w:val="00BF38BE"/>
    <w:rsid w:val="00BF4849"/>
    <w:rsid w:val="00BF49AF"/>
    <w:rsid w:val="00BF4FE4"/>
    <w:rsid w:val="00BF5924"/>
    <w:rsid w:val="00BF6073"/>
    <w:rsid w:val="00BF6553"/>
    <w:rsid w:val="00BF6898"/>
    <w:rsid w:val="00BF6AE3"/>
    <w:rsid w:val="00BF7263"/>
    <w:rsid w:val="00BF7496"/>
    <w:rsid w:val="00BF7CFD"/>
    <w:rsid w:val="00BF7FAD"/>
    <w:rsid w:val="00C00141"/>
    <w:rsid w:val="00C008DD"/>
    <w:rsid w:val="00C01464"/>
    <w:rsid w:val="00C01D09"/>
    <w:rsid w:val="00C02114"/>
    <w:rsid w:val="00C02D83"/>
    <w:rsid w:val="00C032AF"/>
    <w:rsid w:val="00C03450"/>
    <w:rsid w:val="00C044C2"/>
    <w:rsid w:val="00C065E7"/>
    <w:rsid w:val="00C0684C"/>
    <w:rsid w:val="00C06D84"/>
    <w:rsid w:val="00C073B3"/>
    <w:rsid w:val="00C07485"/>
    <w:rsid w:val="00C07E43"/>
    <w:rsid w:val="00C107EB"/>
    <w:rsid w:val="00C109B3"/>
    <w:rsid w:val="00C10A83"/>
    <w:rsid w:val="00C10F0A"/>
    <w:rsid w:val="00C1154F"/>
    <w:rsid w:val="00C11A83"/>
    <w:rsid w:val="00C11ED6"/>
    <w:rsid w:val="00C12160"/>
    <w:rsid w:val="00C123C3"/>
    <w:rsid w:val="00C124B0"/>
    <w:rsid w:val="00C13A99"/>
    <w:rsid w:val="00C13FAD"/>
    <w:rsid w:val="00C13FD6"/>
    <w:rsid w:val="00C1530D"/>
    <w:rsid w:val="00C155D0"/>
    <w:rsid w:val="00C15DE4"/>
    <w:rsid w:val="00C16104"/>
    <w:rsid w:val="00C1640D"/>
    <w:rsid w:val="00C16CF6"/>
    <w:rsid w:val="00C17D37"/>
    <w:rsid w:val="00C203BD"/>
    <w:rsid w:val="00C20815"/>
    <w:rsid w:val="00C209E1"/>
    <w:rsid w:val="00C2165D"/>
    <w:rsid w:val="00C218EA"/>
    <w:rsid w:val="00C21A15"/>
    <w:rsid w:val="00C221B6"/>
    <w:rsid w:val="00C227EF"/>
    <w:rsid w:val="00C22C0B"/>
    <w:rsid w:val="00C23005"/>
    <w:rsid w:val="00C23330"/>
    <w:rsid w:val="00C23474"/>
    <w:rsid w:val="00C23634"/>
    <w:rsid w:val="00C236A1"/>
    <w:rsid w:val="00C250FC"/>
    <w:rsid w:val="00C25FAA"/>
    <w:rsid w:val="00C26736"/>
    <w:rsid w:val="00C27506"/>
    <w:rsid w:val="00C27DCF"/>
    <w:rsid w:val="00C30102"/>
    <w:rsid w:val="00C30FCA"/>
    <w:rsid w:val="00C316FD"/>
    <w:rsid w:val="00C31BAA"/>
    <w:rsid w:val="00C33739"/>
    <w:rsid w:val="00C33D81"/>
    <w:rsid w:val="00C33FC8"/>
    <w:rsid w:val="00C346B0"/>
    <w:rsid w:val="00C34A0F"/>
    <w:rsid w:val="00C3563D"/>
    <w:rsid w:val="00C35A5E"/>
    <w:rsid w:val="00C35B3D"/>
    <w:rsid w:val="00C35E11"/>
    <w:rsid w:val="00C40A31"/>
    <w:rsid w:val="00C412BD"/>
    <w:rsid w:val="00C41D6F"/>
    <w:rsid w:val="00C42858"/>
    <w:rsid w:val="00C42D3A"/>
    <w:rsid w:val="00C436DC"/>
    <w:rsid w:val="00C439E2"/>
    <w:rsid w:val="00C43C60"/>
    <w:rsid w:val="00C43D08"/>
    <w:rsid w:val="00C46361"/>
    <w:rsid w:val="00C469EE"/>
    <w:rsid w:val="00C47B52"/>
    <w:rsid w:val="00C50DFE"/>
    <w:rsid w:val="00C518EC"/>
    <w:rsid w:val="00C51CEC"/>
    <w:rsid w:val="00C529D8"/>
    <w:rsid w:val="00C52D08"/>
    <w:rsid w:val="00C530E8"/>
    <w:rsid w:val="00C53A78"/>
    <w:rsid w:val="00C545AB"/>
    <w:rsid w:val="00C54698"/>
    <w:rsid w:val="00C55FEF"/>
    <w:rsid w:val="00C5758A"/>
    <w:rsid w:val="00C60752"/>
    <w:rsid w:val="00C6206A"/>
    <w:rsid w:val="00C629F9"/>
    <w:rsid w:val="00C630B0"/>
    <w:rsid w:val="00C633D3"/>
    <w:rsid w:val="00C63DA4"/>
    <w:rsid w:val="00C6415B"/>
    <w:rsid w:val="00C642CC"/>
    <w:rsid w:val="00C645F3"/>
    <w:rsid w:val="00C649A0"/>
    <w:rsid w:val="00C64F05"/>
    <w:rsid w:val="00C6561E"/>
    <w:rsid w:val="00C65E4F"/>
    <w:rsid w:val="00C6725A"/>
    <w:rsid w:val="00C706E3"/>
    <w:rsid w:val="00C70804"/>
    <w:rsid w:val="00C70857"/>
    <w:rsid w:val="00C70F9C"/>
    <w:rsid w:val="00C72B04"/>
    <w:rsid w:val="00C72CCD"/>
    <w:rsid w:val="00C74B21"/>
    <w:rsid w:val="00C74CC4"/>
    <w:rsid w:val="00C76016"/>
    <w:rsid w:val="00C76045"/>
    <w:rsid w:val="00C76617"/>
    <w:rsid w:val="00C76633"/>
    <w:rsid w:val="00C766F9"/>
    <w:rsid w:val="00C7687C"/>
    <w:rsid w:val="00C76960"/>
    <w:rsid w:val="00C76E0B"/>
    <w:rsid w:val="00C77971"/>
    <w:rsid w:val="00C77D74"/>
    <w:rsid w:val="00C77F94"/>
    <w:rsid w:val="00C80F16"/>
    <w:rsid w:val="00C81614"/>
    <w:rsid w:val="00C83E19"/>
    <w:rsid w:val="00C84513"/>
    <w:rsid w:val="00C84ED3"/>
    <w:rsid w:val="00C8502A"/>
    <w:rsid w:val="00C85306"/>
    <w:rsid w:val="00C86374"/>
    <w:rsid w:val="00C868E7"/>
    <w:rsid w:val="00C86D6F"/>
    <w:rsid w:val="00C87510"/>
    <w:rsid w:val="00C877DF"/>
    <w:rsid w:val="00C87A17"/>
    <w:rsid w:val="00C87E73"/>
    <w:rsid w:val="00C9000D"/>
    <w:rsid w:val="00C90C1D"/>
    <w:rsid w:val="00C9129D"/>
    <w:rsid w:val="00C91D5F"/>
    <w:rsid w:val="00C9305E"/>
    <w:rsid w:val="00C93304"/>
    <w:rsid w:val="00C93910"/>
    <w:rsid w:val="00C93F0D"/>
    <w:rsid w:val="00C9577B"/>
    <w:rsid w:val="00C959C1"/>
    <w:rsid w:val="00C95DA6"/>
    <w:rsid w:val="00C96B6F"/>
    <w:rsid w:val="00C976E3"/>
    <w:rsid w:val="00CA0266"/>
    <w:rsid w:val="00CA0EDB"/>
    <w:rsid w:val="00CA11B7"/>
    <w:rsid w:val="00CA1434"/>
    <w:rsid w:val="00CA1600"/>
    <w:rsid w:val="00CA3524"/>
    <w:rsid w:val="00CA36C9"/>
    <w:rsid w:val="00CA3EB3"/>
    <w:rsid w:val="00CA4C4A"/>
    <w:rsid w:val="00CA4C71"/>
    <w:rsid w:val="00CA4E3C"/>
    <w:rsid w:val="00CA5468"/>
    <w:rsid w:val="00CA56B9"/>
    <w:rsid w:val="00CA56D8"/>
    <w:rsid w:val="00CA64AF"/>
    <w:rsid w:val="00CA6E0B"/>
    <w:rsid w:val="00CA7750"/>
    <w:rsid w:val="00CB0041"/>
    <w:rsid w:val="00CB168F"/>
    <w:rsid w:val="00CB25B8"/>
    <w:rsid w:val="00CB2DF4"/>
    <w:rsid w:val="00CB37D2"/>
    <w:rsid w:val="00CB4AB8"/>
    <w:rsid w:val="00CB5561"/>
    <w:rsid w:val="00CB5739"/>
    <w:rsid w:val="00CB5EB3"/>
    <w:rsid w:val="00CB6019"/>
    <w:rsid w:val="00CB60E3"/>
    <w:rsid w:val="00CB6D07"/>
    <w:rsid w:val="00CB75D7"/>
    <w:rsid w:val="00CB7B99"/>
    <w:rsid w:val="00CB7DC9"/>
    <w:rsid w:val="00CB7E56"/>
    <w:rsid w:val="00CC0393"/>
    <w:rsid w:val="00CC0443"/>
    <w:rsid w:val="00CC0ED6"/>
    <w:rsid w:val="00CC182B"/>
    <w:rsid w:val="00CC1E1C"/>
    <w:rsid w:val="00CC20B6"/>
    <w:rsid w:val="00CC2833"/>
    <w:rsid w:val="00CC3B63"/>
    <w:rsid w:val="00CC3D93"/>
    <w:rsid w:val="00CC4CEF"/>
    <w:rsid w:val="00CC5E30"/>
    <w:rsid w:val="00CC6247"/>
    <w:rsid w:val="00CC6613"/>
    <w:rsid w:val="00CC7951"/>
    <w:rsid w:val="00CC7B2F"/>
    <w:rsid w:val="00CD015E"/>
    <w:rsid w:val="00CD1628"/>
    <w:rsid w:val="00CD1C3A"/>
    <w:rsid w:val="00CD2CDA"/>
    <w:rsid w:val="00CD2EDE"/>
    <w:rsid w:val="00CD37A7"/>
    <w:rsid w:val="00CD3CBF"/>
    <w:rsid w:val="00CD3F8F"/>
    <w:rsid w:val="00CD4C57"/>
    <w:rsid w:val="00CD51A2"/>
    <w:rsid w:val="00CD590F"/>
    <w:rsid w:val="00CD5D98"/>
    <w:rsid w:val="00CD5F64"/>
    <w:rsid w:val="00CD63D4"/>
    <w:rsid w:val="00CD6A55"/>
    <w:rsid w:val="00CD6A94"/>
    <w:rsid w:val="00CD709D"/>
    <w:rsid w:val="00CD7BDA"/>
    <w:rsid w:val="00CE004A"/>
    <w:rsid w:val="00CE005C"/>
    <w:rsid w:val="00CE017C"/>
    <w:rsid w:val="00CE1227"/>
    <w:rsid w:val="00CE1C89"/>
    <w:rsid w:val="00CE21F8"/>
    <w:rsid w:val="00CE332A"/>
    <w:rsid w:val="00CE3724"/>
    <w:rsid w:val="00CE3983"/>
    <w:rsid w:val="00CE4710"/>
    <w:rsid w:val="00CE513D"/>
    <w:rsid w:val="00CE5593"/>
    <w:rsid w:val="00CE5960"/>
    <w:rsid w:val="00CE62B7"/>
    <w:rsid w:val="00CE786D"/>
    <w:rsid w:val="00CE7B95"/>
    <w:rsid w:val="00CF00BA"/>
    <w:rsid w:val="00CF053D"/>
    <w:rsid w:val="00CF0AA1"/>
    <w:rsid w:val="00CF141C"/>
    <w:rsid w:val="00CF1B4F"/>
    <w:rsid w:val="00CF1B78"/>
    <w:rsid w:val="00CF2D1D"/>
    <w:rsid w:val="00CF2D41"/>
    <w:rsid w:val="00CF393B"/>
    <w:rsid w:val="00CF42EC"/>
    <w:rsid w:val="00CF6108"/>
    <w:rsid w:val="00CF6593"/>
    <w:rsid w:val="00CF65D0"/>
    <w:rsid w:val="00CF71C9"/>
    <w:rsid w:val="00CF7C4B"/>
    <w:rsid w:val="00D00786"/>
    <w:rsid w:val="00D00AFA"/>
    <w:rsid w:val="00D00E75"/>
    <w:rsid w:val="00D010F1"/>
    <w:rsid w:val="00D01DE4"/>
    <w:rsid w:val="00D021ED"/>
    <w:rsid w:val="00D02E5A"/>
    <w:rsid w:val="00D0335D"/>
    <w:rsid w:val="00D037DE"/>
    <w:rsid w:val="00D03BBF"/>
    <w:rsid w:val="00D04357"/>
    <w:rsid w:val="00D0481B"/>
    <w:rsid w:val="00D05020"/>
    <w:rsid w:val="00D05D1F"/>
    <w:rsid w:val="00D0609A"/>
    <w:rsid w:val="00D061F7"/>
    <w:rsid w:val="00D06BC8"/>
    <w:rsid w:val="00D10663"/>
    <w:rsid w:val="00D109D5"/>
    <w:rsid w:val="00D10E4E"/>
    <w:rsid w:val="00D11489"/>
    <w:rsid w:val="00D11D0A"/>
    <w:rsid w:val="00D125AF"/>
    <w:rsid w:val="00D1292D"/>
    <w:rsid w:val="00D14C51"/>
    <w:rsid w:val="00D15707"/>
    <w:rsid w:val="00D162C9"/>
    <w:rsid w:val="00D16A59"/>
    <w:rsid w:val="00D1706E"/>
    <w:rsid w:val="00D17919"/>
    <w:rsid w:val="00D17F87"/>
    <w:rsid w:val="00D20069"/>
    <w:rsid w:val="00D200D0"/>
    <w:rsid w:val="00D217F3"/>
    <w:rsid w:val="00D21E6A"/>
    <w:rsid w:val="00D21F1E"/>
    <w:rsid w:val="00D22A61"/>
    <w:rsid w:val="00D22A7F"/>
    <w:rsid w:val="00D22CF6"/>
    <w:rsid w:val="00D22FB8"/>
    <w:rsid w:val="00D233A7"/>
    <w:rsid w:val="00D242B7"/>
    <w:rsid w:val="00D250F3"/>
    <w:rsid w:val="00D26BF2"/>
    <w:rsid w:val="00D27DE7"/>
    <w:rsid w:val="00D3062D"/>
    <w:rsid w:val="00D30D21"/>
    <w:rsid w:val="00D30F8B"/>
    <w:rsid w:val="00D31CC2"/>
    <w:rsid w:val="00D32155"/>
    <w:rsid w:val="00D3274F"/>
    <w:rsid w:val="00D33717"/>
    <w:rsid w:val="00D345F2"/>
    <w:rsid w:val="00D34908"/>
    <w:rsid w:val="00D3504A"/>
    <w:rsid w:val="00D3555D"/>
    <w:rsid w:val="00D356E5"/>
    <w:rsid w:val="00D359C3"/>
    <w:rsid w:val="00D35C8C"/>
    <w:rsid w:val="00D363F4"/>
    <w:rsid w:val="00D3651F"/>
    <w:rsid w:val="00D3684F"/>
    <w:rsid w:val="00D36A7D"/>
    <w:rsid w:val="00D36B64"/>
    <w:rsid w:val="00D37416"/>
    <w:rsid w:val="00D3782E"/>
    <w:rsid w:val="00D41C08"/>
    <w:rsid w:val="00D42091"/>
    <w:rsid w:val="00D4456A"/>
    <w:rsid w:val="00D44638"/>
    <w:rsid w:val="00D44C7E"/>
    <w:rsid w:val="00D4506A"/>
    <w:rsid w:val="00D453DC"/>
    <w:rsid w:val="00D45914"/>
    <w:rsid w:val="00D45B77"/>
    <w:rsid w:val="00D45D2A"/>
    <w:rsid w:val="00D4636E"/>
    <w:rsid w:val="00D46559"/>
    <w:rsid w:val="00D4743F"/>
    <w:rsid w:val="00D47D69"/>
    <w:rsid w:val="00D5020E"/>
    <w:rsid w:val="00D50910"/>
    <w:rsid w:val="00D50FEE"/>
    <w:rsid w:val="00D51291"/>
    <w:rsid w:val="00D523BF"/>
    <w:rsid w:val="00D52AA0"/>
    <w:rsid w:val="00D543E5"/>
    <w:rsid w:val="00D54A1B"/>
    <w:rsid w:val="00D5523F"/>
    <w:rsid w:val="00D55F52"/>
    <w:rsid w:val="00D565B2"/>
    <w:rsid w:val="00D567ED"/>
    <w:rsid w:val="00D57420"/>
    <w:rsid w:val="00D57FEE"/>
    <w:rsid w:val="00D601FE"/>
    <w:rsid w:val="00D62068"/>
    <w:rsid w:val="00D6226B"/>
    <w:rsid w:val="00D6255B"/>
    <w:rsid w:val="00D625EA"/>
    <w:rsid w:val="00D629CA"/>
    <w:rsid w:val="00D62A16"/>
    <w:rsid w:val="00D63413"/>
    <w:rsid w:val="00D63DBE"/>
    <w:rsid w:val="00D640FB"/>
    <w:rsid w:val="00D64AFC"/>
    <w:rsid w:val="00D66339"/>
    <w:rsid w:val="00D66366"/>
    <w:rsid w:val="00D665F9"/>
    <w:rsid w:val="00D666BD"/>
    <w:rsid w:val="00D668CA"/>
    <w:rsid w:val="00D66F3A"/>
    <w:rsid w:val="00D67EBA"/>
    <w:rsid w:val="00D708DA"/>
    <w:rsid w:val="00D70A72"/>
    <w:rsid w:val="00D71985"/>
    <w:rsid w:val="00D71E48"/>
    <w:rsid w:val="00D71E67"/>
    <w:rsid w:val="00D720D0"/>
    <w:rsid w:val="00D73465"/>
    <w:rsid w:val="00D7423D"/>
    <w:rsid w:val="00D746EA"/>
    <w:rsid w:val="00D74CA4"/>
    <w:rsid w:val="00D756DF"/>
    <w:rsid w:val="00D75E32"/>
    <w:rsid w:val="00D77A37"/>
    <w:rsid w:val="00D80763"/>
    <w:rsid w:val="00D815EA"/>
    <w:rsid w:val="00D816BA"/>
    <w:rsid w:val="00D82C80"/>
    <w:rsid w:val="00D8345B"/>
    <w:rsid w:val="00D837DC"/>
    <w:rsid w:val="00D84B9C"/>
    <w:rsid w:val="00D84DB4"/>
    <w:rsid w:val="00D84E19"/>
    <w:rsid w:val="00D85326"/>
    <w:rsid w:val="00D85CB9"/>
    <w:rsid w:val="00D8619E"/>
    <w:rsid w:val="00D86950"/>
    <w:rsid w:val="00D86C54"/>
    <w:rsid w:val="00D87DE6"/>
    <w:rsid w:val="00D87E03"/>
    <w:rsid w:val="00D903B6"/>
    <w:rsid w:val="00D9089B"/>
    <w:rsid w:val="00D90BEF"/>
    <w:rsid w:val="00D9173D"/>
    <w:rsid w:val="00D929E3"/>
    <w:rsid w:val="00D93109"/>
    <w:rsid w:val="00D94827"/>
    <w:rsid w:val="00D953CF"/>
    <w:rsid w:val="00D9671A"/>
    <w:rsid w:val="00D9721A"/>
    <w:rsid w:val="00DA10D3"/>
    <w:rsid w:val="00DA16E9"/>
    <w:rsid w:val="00DA1C24"/>
    <w:rsid w:val="00DA2B5A"/>
    <w:rsid w:val="00DA3E47"/>
    <w:rsid w:val="00DA3E53"/>
    <w:rsid w:val="00DA4CC7"/>
    <w:rsid w:val="00DA578B"/>
    <w:rsid w:val="00DA5D00"/>
    <w:rsid w:val="00DA628C"/>
    <w:rsid w:val="00DA63DC"/>
    <w:rsid w:val="00DA6883"/>
    <w:rsid w:val="00DB0033"/>
    <w:rsid w:val="00DB0EB4"/>
    <w:rsid w:val="00DB0EDC"/>
    <w:rsid w:val="00DB1091"/>
    <w:rsid w:val="00DB1ADE"/>
    <w:rsid w:val="00DB2772"/>
    <w:rsid w:val="00DB2C25"/>
    <w:rsid w:val="00DB30E7"/>
    <w:rsid w:val="00DB3CC3"/>
    <w:rsid w:val="00DB4040"/>
    <w:rsid w:val="00DB4CE5"/>
    <w:rsid w:val="00DB5172"/>
    <w:rsid w:val="00DB5A2F"/>
    <w:rsid w:val="00DB6FF5"/>
    <w:rsid w:val="00DB7F3B"/>
    <w:rsid w:val="00DC043B"/>
    <w:rsid w:val="00DC14C0"/>
    <w:rsid w:val="00DC2062"/>
    <w:rsid w:val="00DC2080"/>
    <w:rsid w:val="00DC26B9"/>
    <w:rsid w:val="00DC3046"/>
    <w:rsid w:val="00DC3529"/>
    <w:rsid w:val="00DC3A30"/>
    <w:rsid w:val="00DC50B3"/>
    <w:rsid w:val="00DC5CC2"/>
    <w:rsid w:val="00DC6046"/>
    <w:rsid w:val="00DC65E5"/>
    <w:rsid w:val="00DC6789"/>
    <w:rsid w:val="00DC75BA"/>
    <w:rsid w:val="00DD07A7"/>
    <w:rsid w:val="00DD0A7F"/>
    <w:rsid w:val="00DD0C16"/>
    <w:rsid w:val="00DD0CDA"/>
    <w:rsid w:val="00DD0F4C"/>
    <w:rsid w:val="00DD213E"/>
    <w:rsid w:val="00DD230C"/>
    <w:rsid w:val="00DD2594"/>
    <w:rsid w:val="00DD3CC7"/>
    <w:rsid w:val="00DD4E78"/>
    <w:rsid w:val="00DD509B"/>
    <w:rsid w:val="00DD5542"/>
    <w:rsid w:val="00DD587D"/>
    <w:rsid w:val="00DD6841"/>
    <w:rsid w:val="00DE040B"/>
    <w:rsid w:val="00DE07EE"/>
    <w:rsid w:val="00DE098C"/>
    <w:rsid w:val="00DE0B01"/>
    <w:rsid w:val="00DE0DBD"/>
    <w:rsid w:val="00DE1B34"/>
    <w:rsid w:val="00DE1D49"/>
    <w:rsid w:val="00DE2737"/>
    <w:rsid w:val="00DE3563"/>
    <w:rsid w:val="00DE4250"/>
    <w:rsid w:val="00DE51C4"/>
    <w:rsid w:val="00DE5955"/>
    <w:rsid w:val="00DE5E17"/>
    <w:rsid w:val="00DE5FE9"/>
    <w:rsid w:val="00DF0E35"/>
    <w:rsid w:val="00DF10CA"/>
    <w:rsid w:val="00DF187D"/>
    <w:rsid w:val="00DF1BE7"/>
    <w:rsid w:val="00DF2308"/>
    <w:rsid w:val="00DF2351"/>
    <w:rsid w:val="00DF303E"/>
    <w:rsid w:val="00DF3681"/>
    <w:rsid w:val="00DF3AEF"/>
    <w:rsid w:val="00DF4019"/>
    <w:rsid w:val="00DF4988"/>
    <w:rsid w:val="00DF4DF5"/>
    <w:rsid w:val="00DF591C"/>
    <w:rsid w:val="00DF5CB7"/>
    <w:rsid w:val="00DF601D"/>
    <w:rsid w:val="00DF68C9"/>
    <w:rsid w:val="00DF6951"/>
    <w:rsid w:val="00DF6B5F"/>
    <w:rsid w:val="00DF6F24"/>
    <w:rsid w:val="00DF733A"/>
    <w:rsid w:val="00DF748D"/>
    <w:rsid w:val="00E00854"/>
    <w:rsid w:val="00E01EED"/>
    <w:rsid w:val="00E02862"/>
    <w:rsid w:val="00E0495C"/>
    <w:rsid w:val="00E055D7"/>
    <w:rsid w:val="00E05D9E"/>
    <w:rsid w:val="00E06282"/>
    <w:rsid w:val="00E0650A"/>
    <w:rsid w:val="00E06CF9"/>
    <w:rsid w:val="00E07198"/>
    <w:rsid w:val="00E07AC7"/>
    <w:rsid w:val="00E07D50"/>
    <w:rsid w:val="00E107D9"/>
    <w:rsid w:val="00E10BCE"/>
    <w:rsid w:val="00E11460"/>
    <w:rsid w:val="00E121CE"/>
    <w:rsid w:val="00E124B3"/>
    <w:rsid w:val="00E13C75"/>
    <w:rsid w:val="00E14154"/>
    <w:rsid w:val="00E14321"/>
    <w:rsid w:val="00E144E9"/>
    <w:rsid w:val="00E1478F"/>
    <w:rsid w:val="00E14B39"/>
    <w:rsid w:val="00E15953"/>
    <w:rsid w:val="00E15EB2"/>
    <w:rsid w:val="00E1678A"/>
    <w:rsid w:val="00E16F6C"/>
    <w:rsid w:val="00E177E3"/>
    <w:rsid w:val="00E17A3A"/>
    <w:rsid w:val="00E20B5A"/>
    <w:rsid w:val="00E21EF5"/>
    <w:rsid w:val="00E22046"/>
    <w:rsid w:val="00E23360"/>
    <w:rsid w:val="00E233F3"/>
    <w:rsid w:val="00E23A94"/>
    <w:rsid w:val="00E2482C"/>
    <w:rsid w:val="00E24B19"/>
    <w:rsid w:val="00E24B71"/>
    <w:rsid w:val="00E25B71"/>
    <w:rsid w:val="00E25F3D"/>
    <w:rsid w:val="00E261A4"/>
    <w:rsid w:val="00E2631C"/>
    <w:rsid w:val="00E27096"/>
    <w:rsid w:val="00E27241"/>
    <w:rsid w:val="00E27D55"/>
    <w:rsid w:val="00E31257"/>
    <w:rsid w:val="00E31445"/>
    <w:rsid w:val="00E322F0"/>
    <w:rsid w:val="00E3331E"/>
    <w:rsid w:val="00E33ABF"/>
    <w:rsid w:val="00E34BB3"/>
    <w:rsid w:val="00E350E5"/>
    <w:rsid w:val="00E360B6"/>
    <w:rsid w:val="00E3649F"/>
    <w:rsid w:val="00E36E71"/>
    <w:rsid w:val="00E40981"/>
    <w:rsid w:val="00E40A4D"/>
    <w:rsid w:val="00E41232"/>
    <w:rsid w:val="00E41498"/>
    <w:rsid w:val="00E417E0"/>
    <w:rsid w:val="00E41A6E"/>
    <w:rsid w:val="00E430A4"/>
    <w:rsid w:val="00E43E0D"/>
    <w:rsid w:val="00E44063"/>
    <w:rsid w:val="00E443F7"/>
    <w:rsid w:val="00E44F43"/>
    <w:rsid w:val="00E450AB"/>
    <w:rsid w:val="00E450B8"/>
    <w:rsid w:val="00E45435"/>
    <w:rsid w:val="00E46EAA"/>
    <w:rsid w:val="00E472A2"/>
    <w:rsid w:val="00E475BF"/>
    <w:rsid w:val="00E501C9"/>
    <w:rsid w:val="00E50F81"/>
    <w:rsid w:val="00E51FFF"/>
    <w:rsid w:val="00E529BC"/>
    <w:rsid w:val="00E52B78"/>
    <w:rsid w:val="00E5316E"/>
    <w:rsid w:val="00E537BD"/>
    <w:rsid w:val="00E53C0E"/>
    <w:rsid w:val="00E549D5"/>
    <w:rsid w:val="00E54C6B"/>
    <w:rsid w:val="00E55314"/>
    <w:rsid w:val="00E55904"/>
    <w:rsid w:val="00E56023"/>
    <w:rsid w:val="00E5632E"/>
    <w:rsid w:val="00E56613"/>
    <w:rsid w:val="00E56AA9"/>
    <w:rsid w:val="00E56AC9"/>
    <w:rsid w:val="00E56B3B"/>
    <w:rsid w:val="00E57315"/>
    <w:rsid w:val="00E573A8"/>
    <w:rsid w:val="00E575F7"/>
    <w:rsid w:val="00E57AB9"/>
    <w:rsid w:val="00E60BF9"/>
    <w:rsid w:val="00E61051"/>
    <w:rsid w:val="00E6112B"/>
    <w:rsid w:val="00E63043"/>
    <w:rsid w:val="00E66F07"/>
    <w:rsid w:val="00E674B1"/>
    <w:rsid w:val="00E676BB"/>
    <w:rsid w:val="00E6779F"/>
    <w:rsid w:val="00E713ED"/>
    <w:rsid w:val="00E71A84"/>
    <w:rsid w:val="00E72026"/>
    <w:rsid w:val="00E723BF"/>
    <w:rsid w:val="00E73755"/>
    <w:rsid w:val="00E73DF3"/>
    <w:rsid w:val="00E7443E"/>
    <w:rsid w:val="00E7494F"/>
    <w:rsid w:val="00E74EA6"/>
    <w:rsid w:val="00E75438"/>
    <w:rsid w:val="00E760BC"/>
    <w:rsid w:val="00E76F0D"/>
    <w:rsid w:val="00E773AA"/>
    <w:rsid w:val="00E77873"/>
    <w:rsid w:val="00E77924"/>
    <w:rsid w:val="00E77A3F"/>
    <w:rsid w:val="00E77BC2"/>
    <w:rsid w:val="00E80499"/>
    <w:rsid w:val="00E80520"/>
    <w:rsid w:val="00E815E8"/>
    <w:rsid w:val="00E82780"/>
    <w:rsid w:val="00E82CC4"/>
    <w:rsid w:val="00E8331A"/>
    <w:rsid w:val="00E83AC2"/>
    <w:rsid w:val="00E84F3D"/>
    <w:rsid w:val="00E857E1"/>
    <w:rsid w:val="00E86A25"/>
    <w:rsid w:val="00E8730A"/>
    <w:rsid w:val="00E879BF"/>
    <w:rsid w:val="00E9010F"/>
    <w:rsid w:val="00E905B2"/>
    <w:rsid w:val="00E9189C"/>
    <w:rsid w:val="00E91E62"/>
    <w:rsid w:val="00E92151"/>
    <w:rsid w:val="00E92915"/>
    <w:rsid w:val="00E93B6F"/>
    <w:rsid w:val="00E93DED"/>
    <w:rsid w:val="00E949DF"/>
    <w:rsid w:val="00E94B3D"/>
    <w:rsid w:val="00E9533A"/>
    <w:rsid w:val="00E95C50"/>
    <w:rsid w:val="00E9773C"/>
    <w:rsid w:val="00E97A3E"/>
    <w:rsid w:val="00EA0D0C"/>
    <w:rsid w:val="00EA220F"/>
    <w:rsid w:val="00EA2A22"/>
    <w:rsid w:val="00EA2C00"/>
    <w:rsid w:val="00EA31FB"/>
    <w:rsid w:val="00EA3DE6"/>
    <w:rsid w:val="00EA40A3"/>
    <w:rsid w:val="00EA57C9"/>
    <w:rsid w:val="00EA6B88"/>
    <w:rsid w:val="00EA6F24"/>
    <w:rsid w:val="00EA74F1"/>
    <w:rsid w:val="00EA7635"/>
    <w:rsid w:val="00EA7CF1"/>
    <w:rsid w:val="00EB1573"/>
    <w:rsid w:val="00EB2A80"/>
    <w:rsid w:val="00EB32C0"/>
    <w:rsid w:val="00EB43E1"/>
    <w:rsid w:val="00EB60F5"/>
    <w:rsid w:val="00EB6BA7"/>
    <w:rsid w:val="00EB74C2"/>
    <w:rsid w:val="00EC1234"/>
    <w:rsid w:val="00EC1637"/>
    <w:rsid w:val="00EC1D98"/>
    <w:rsid w:val="00EC2100"/>
    <w:rsid w:val="00EC2C6B"/>
    <w:rsid w:val="00EC3F99"/>
    <w:rsid w:val="00EC5DF2"/>
    <w:rsid w:val="00EC5E93"/>
    <w:rsid w:val="00ED01EF"/>
    <w:rsid w:val="00ED0393"/>
    <w:rsid w:val="00ED0989"/>
    <w:rsid w:val="00ED14EA"/>
    <w:rsid w:val="00ED19F7"/>
    <w:rsid w:val="00ED1A46"/>
    <w:rsid w:val="00ED21E0"/>
    <w:rsid w:val="00ED336F"/>
    <w:rsid w:val="00ED3D00"/>
    <w:rsid w:val="00ED3D74"/>
    <w:rsid w:val="00ED4075"/>
    <w:rsid w:val="00ED452A"/>
    <w:rsid w:val="00ED4727"/>
    <w:rsid w:val="00ED4862"/>
    <w:rsid w:val="00ED4867"/>
    <w:rsid w:val="00ED4D15"/>
    <w:rsid w:val="00ED5BCA"/>
    <w:rsid w:val="00ED5E5A"/>
    <w:rsid w:val="00ED680B"/>
    <w:rsid w:val="00ED6F39"/>
    <w:rsid w:val="00ED7304"/>
    <w:rsid w:val="00EE1114"/>
    <w:rsid w:val="00EE14F8"/>
    <w:rsid w:val="00EE1EAB"/>
    <w:rsid w:val="00EE2B02"/>
    <w:rsid w:val="00EE597A"/>
    <w:rsid w:val="00EE6B1E"/>
    <w:rsid w:val="00EE6D6B"/>
    <w:rsid w:val="00EE77EA"/>
    <w:rsid w:val="00EE7E34"/>
    <w:rsid w:val="00EE7ECE"/>
    <w:rsid w:val="00EF1741"/>
    <w:rsid w:val="00EF1BE3"/>
    <w:rsid w:val="00EF2116"/>
    <w:rsid w:val="00EF368A"/>
    <w:rsid w:val="00EF3758"/>
    <w:rsid w:val="00EF381C"/>
    <w:rsid w:val="00EF49CB"/>
    <w:rsid w:val="00EF4AA9"/>
    <w:rsid w:val="00EF4BD9"/>
    <w:rsid w:val="00EF63FA"/>
    <w:rsid w:val="00EF650B"/>
    <w:rsid w:val="00EF66AE"/>
    <w:rsid w:val="00EF6C32"/>
    <w:rsid w:val="00EF798F"/>
    <w:rsid w:val="00EF7D71"/>
    <w:rsid w:val="00F00119"/>
    <w:rsid w:val="00F00398"/>
    <w:rsid w:val="00F012FD"/>
    <w:rsid w:val="00F01AC3"/>
    <w:rsid w:val="00F01E48"/>
    <w:rsid w:val="00F03418"/>
    <w:rsid w:val="00F03571"/>
    <w:rsid w:val="00F038FD"/>
    <w:rsid w:val="00F04954"/>
    <w:rsid w:val="00F07046"/>
    <w:rsid w:val="00F0716E"/>
    <w:rsid w:val="00F074E8"/>
    <w:rsid w:val="00F1090C"/>
    <w:rsid w:val="00F10E7E"/>
    <w:rsid w:val="00F11067"/>
    <w:rsid w:val="00F11DCA"/>
    <w:rsid w:val="00F1204E"/>
    <w:rsid w:val="00F12180"/>
    <w:rsid w:val="00F13847"/>
    <w:rsid w:val="00F1406C"/>
    <w:rsid w:val="00F14FC5"/>
    <w:rsid w:val="00F15A9B"/>
    <w:rsid w:val="00F1694B"/>
    <w:rsid w:val="00F16B2D"/>
    <w:rsid w:val="00F17390"/>
    <w:rsid w:val="00F17679"/>
    <w:rsid w:val="00F17E5C"/>
    <w:rsid w:val="00F200C6"/>
    <w:rsid w:val="00F20E50"/>
    <w:rsid w:val="00F210A1"/>
    <w:rsid w:val="00F21718"/>
    <w:rsid w:val="00F228C3"/>
    <w:rsid w:val="00F230A6"/>
    <w:rsid w:val="00F23637"/>
    <w:rsid w:val="00F2369B"/>
    <w:rsid w:val="00F2434A"/>
    <w:rsid w:val="00F25A90"/>
    <w:rsid w:val="00F2608C"/>
    <w:rsid w:val="00F26509"/>
    <w:rsid w:val="00F270AF"/>
    <w:rsid w:val="00F27404"/>
    <w:rsid w:val="00F3009A"/>
    <w:rsid w:val="00F30976"/>
    <w:rsid w:val="00F309DE"/>
    <w:rsid w:val="00F30DD2"/>
    <w:rsid w:val="00F30DF2"/>
    <w:rsid w:val="00F31030"/>
    <w:rsid w:val="00F3340B"/>
    <w:rsid w:val="00F344EB"/>
    <w:rsid w:val="00F349F9"/>
    <w:rsid w:val="00F36023"/>
    <w:rsid w:val="00F36125"/>
    <w:rsid w:val="00F36256"/>
    <w:rsid w:val="00F3648F"/>
    <w:rsid w:val="00F365D5"/>
    <w:rsid w:val="00F367B5"/>
    <w:rsid w:val="00F36DD9"/>
    <w:rsid w:val="00F37504"/>
    <w:rsid w:val="00F378D4"/>
    <w:rsid w:val="00F37D5B"/>
    <w:rsid w:val="00F40602"/>
    <w:rsid w:val="00F40903"/>
    <w:rsid w:val="00F40BF0"/>
    <w:rsid w:val="00F418B5"/>
    <w:rsid w:val="00F42E3A"/>
    <w:rsid w:val="00F4380D"/>
    <w:rsid w:val="00F43CE8"/>
    <w:rsid w:val="00F445BD"/>
    <w:rsid w:val="00F44EEF"/>
    <w:rsid w:val="00F450A0"/>
    <w:rsid w:val="00F45377"/>
    <w:rsid w:val="00F45FE5"/>
    <w:rsid w:val="00F475AA"/>
    <w:rsid w:val="00F50435"/>
    <w:rsid w:val="00F5127A"/>
    <w:rsid w:val="00F512E3"/>
    <w:rsid w:val="00F519A5"/>
    <w:rsid w:val="00F51E97"/>
    <w:rsid w:val="00F52A09"/>
    <w:rsid w:val="00F52A42"/>
    <w:rsid w:val="00F52D2A"/>
    <w:rsid w:val="00F52EAD"/>
    <w:rsid w:val="00F53491"/>
    <w:rsid w:val="00F5384E"/>
    <w:rsid w:val="00F53BA8"/>
    <w:rsid w:val="00F54328"/>
    <w:rsid w:val="00F54DDE"/>
    <w:rsid w:val="00F56250"/>
    <w:rsid w:val="00F56AB7"/>
    <w:rsid w:val="00F600AC"/>
    <w:rsid w:val="00F61030"/>
    <w:rsid w:val="00F61CAC"/>
    <w:rsid w:val="00F61D59"/>
    <w:rsid w:val="00F61F75"/>
    <w:rsid w:val="00F62424"/>
    <w:rsid w:val="00F62B6E"/>
    <w:rsid w:val="00F64610"/>
    <w:rsid w:val="00F661C0"/>
    <w:rsid w:val="00F66B5B"/>
    <w:rsid w:val="00F7227E"/>
    <w:rsid w:val="00F73129"/>
    <w:rsid w:val="00F73384"/>
    <w:rsid w:val="00F73781"/>
    <w:rsid w:val="00F73C79"/>
    <w:rsid w:val="00F73C97"/>
    <w:rsid w:val="00F74049"/>
    <w:rsid w:val="00F74CD1"/>
    <w:rsid w:val="00F74FEE"/>
    <w:rsid w:val="00F75669"/>
    <w:rsid w:val="00F809F8"/>
    <w:rsid w:val="00F80DBB"/>
    <w:rsid w:val="00F820FC"/>
    <w:rsid w:val="00F82F15"/>
    <w:rsid w:val="00F83142"/>
    <w:rsid w:val="00F836AA"/>
    <w:rsid w:val="00F83996"/>
    <w:rsid w:val="00F83E47"/>
    <w:rsid w:val="00F841D5"/>
    <w:rsid w:val="00F863D3"/>
    <w:rsid w:val="00F86DE8"/>
    <w:rsid w:val="00F872E3"/>
    <w:rsid w:val="00F87493"/>
    <w:rsid w:val="00F87906"/>
    <w:rsid w:val="00F907B6"/>
    <w:rsid w:val="00F90EA5"/>
    <w:rsid w:val="00F91C48"/>
    <w:rsid w:val="00F91E7C"/>
    <w:rsid w:val="00F91F7B"/>
    <w:rsid w:val="00F9282C"/>
    <w:rsid w:val="00F928D4"/>
    <w:rsid w:val="00F92A35"/>
    <w:rsid w:val="00F92CC0"/>
    <w:rsid w:val="00F93498"/>
    <w:rsid w:val="00F93701"/>
    <w:rsid w:val="00F9417B"/>
    <w:rsid w:val="00F94475"/>
    <w:rsid w:val="00F94C92"/>
    <w:rsid w:val="00F96008"/>
    <w:rsid w:val="00F962C3"/>
    <w:rsid w:val="00F96C77"/>
    <w:rsid w:val="00F97DF1"/>
    <w:rsid w:val="00FA0D6B"/>
    <w:rsid w:val="00FA13BE"/>
    <w:rsid w:val="00FA182D"/>
    <w:rsid w:val="00FA19E0"/>
    <w:rsid w:val="00FA1B48"/>
    <w:rsid w:val="00FA259D"/>
    <w:rsid w:val="00FA3317"/>
    <w:rsid w:val="00FA331B"/>
    <w:rsid w:val="00FA3342"/>
    <w:rsid w:val="00FA3F4A"/>
    <w:rsid w:val="00FA4220"/>
    <w:rsid w:val="00FA438D"/>
    <w:rsid w:val="00FA47EF"/>
    <w:rsid w:val="00FA5FBC"/>
    <w:rsid w:val="00FA7318"/>
    <w:rsid w:val="00FA73CA"/>
    <w:rsid w:val="00FA79A6"/>
    <w:rsid w:val="00FA7A34"/>
    <w:rsid w:val="00FB1428"/>
    <w:rsid w:val="00FB2018"/>
    <w:rsid w:val="00FB260D"/>
    <w:rsid w:val="00FB3733"/>
    <w:rsid w:val="00FB3F28"/>
    <w:rsid w:val="00FB40EC"/>
    <w:rsid w:val="00FB558E"/>
    <w:rsid w:val="00FB7B33"/>
    <w:rsid w:val="00FC0120"/>
    <w:rsid w:val="00FC021E"/>
    <w:rsid w:val="00FC1108"/>
    <w:rsid w:val="00FC26BE"/>
    <w:rsid w:val="00FC3825"/>
    <w:rsid w:val="00FC3A12"/>
    <w:rsid w:val="00FC40E8"/>
    <w:rsid w:val="00FC4C6F"/>
    <w:rsid w:val="00FC66FF"/>
    <w:rsid w:val="00FC6853"/>
    <w:rsid w:val="00FC6D80"/>
    <w:rsid w:val="00FC6F47"/>
    <w:rsid w:val="00FC6FE3"/>
    <w:rsid w:val="00FD0010"/>
    <w:rsid w:val="00FD0B6D"/>
    <w:rsid w:val="00FD3C2D"/>
    <w:rsid w:val="00FD4733"/>
    <w:rsid w:val="00FD4796"/>
    <w:rsid w:val="00FD4820"/>
    <w:rsid w:val="00FD5D78"/>
    <w:rsid w:val="00FD65AB"/>
    <w:rsid w:val="00FD6BE8"/>
    <w:rsid w:val="00FD70ED"/>
    <w:rsid w:val="00FD70EE"/>
    <w:rsid w:val="00FD731E"/>
    <w:rsid w:val="00FD7AF0"/>
    <w:rsid w:val="00FD7E6E"/>
    <w:rsid w:val="00FE02F3"/>
    <w:rsid w:val="00FE0488"/>
    <w:rsid w:val="00FE0CA8"/>
    <w:rsid w:val="00FE12F6"/>
    <w:rsid w:val="00FE2503"/>
    <w:rsid w:val="00FE254B"/>
    <w:rsid w:val="00FE33E7"/>
    <w:rsid w:val="00FE3413"/>
    <w:rsid w:val="00FE4511"/>
    <w:rsid w:val="00FE4766"/>
    <w:rsid w:val="00FE5433"/>
    <w:rsid w:val="00FE6C9A"/>
    <w:rsid w:val="00FE74EC"/>
    <w:rsid w:val="00FE78A3"/>
    <w:rsid w:val="00FE7F08"/>
    <w:rsid w:val="00FF05BA"/>
    <w:rsid w:val="00FF07F2"/>
    <w:rsid w:val="00FF0FE8"/>
    <w:rsid w:val="00FF10B9"/>
    <w:rsid w:val="00FF1BDB"/>
    <w:rsid w:val="00FF256A"/>
    <w:rsid w:val="00FF25F7"/>
    <w:rsid w:val="00FF2B6E"/>
    <w:rsid w:val="00FF36F2"/>
    <w:rsid w:val="00FF443F"/>
    <w:rsid w:val="00FF499B"/>
    <w:rsid w:val="00FF6D88"/>
    <w:rsid w:val="00FF6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40">
      <o:colormru v:ext="edit" colors="#ddd,#004074"/>
    </o:shapedefaults>
    <o:shapelayout v:ext="edit">
      <o:idmap v:ext="edit" data="2,3,4"/>
      <o:rules v:ext="edit">
        <o:r id="V:Rule1" type="connector" idref="#_x0000_s4337"/>
      </o:rules>
    </o:shapelayout>
  </w:shapeDefaults>
  <w:decimalSymbol w:val=","/>
  <w:listSeparator w:val=";"/>
  <w14:docId w14:val="78275054"/>
  <w15:docId w15:val="{604A6973-051C-4380-A662-FF4DF5799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Mincho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1273F"/>
    <w:rPr>
      <w:rFonts w:ascii="Arial" w:hAnsi="Arial" w:cs="Arial"/>
      <w:sz w:val="18"/>
      <w:szCs w:val="18"/>
    </w:rPr>
  </w:style>
  <w:style w:type="paragraph" w:styleId="Balk1">
    <w:name w:val="heading 1"/>
    <w:basedOn w:val="Normal"/>
    <w:next w:val="Normal"/>
    <w:qFormat/>
    <w:rsid w:val="00C26736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qFormat/>
    <w:rsid w:val="00164A46"/>
    <w:pPr>
      <w:keepNext/>
      <w:spacing w:before="240" w:after="60"/>
      <w:outlineLvl w:val="1"/>
    </w:pPr>
    <w:rPr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qFormat/>
    <w:rsid w:val="008538C4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Balk4">
    <w:name w:val="heading 4"/>
    <w:basedOn w:val="Normal"/>
    <w:next w:val="Normal"/>
    <w:qFormat/>
    <w:rsid w:val="00364F9A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Balk5">
    <w:name w:val="heading 5"/>
    <w:basedOn w:val="Normal"/>
    <w:next w:val="Normal"/>
    <w:qFormat/>
    <w:rsid w:val="00364F9A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qFormat/>
    <w:rsid w:val="00EC3F99"/>
    <w:pPr>
      <w:keepNext/>
      <w:widowControl w:val="0"/>
      <w:shd w:val="clear" w:color="auto" w:fill="FFFFFF"/>
      <w:tabs>
        <w:tab w:val="left" w:pos="2131"/>
      </w:tabs>
      <w:autoSpaceDE w:val="0"/>
      <w:autoSpaceDN w:val="0"/>
      <w:adjustRightInd w:val="0"/>
      <w:outlineLvl w:val="5"/>
    </w:pPr>
    <w:rPr>
      <w:rFonts w:eastAsia="Times New Roman"/>
      <w:color w:val="000000"/>
      <w:spacing w:val="5"/>
    </w:rPr>
  </w:style>
  <w:style w:type="paragraph" w:styleId="Balk7">
    <w:name w:val="heading 7"/>
    <w:basedOn w:val="Normal"/>
    <w:next w:val="Normal"/>
    <w:qFormat/>
    <w:rsid w:val="00EC3F99"/>
    <w:pPr>
      <w:keepNext/>
      <w:widowControl w:val="0"/>
      <w:autoSpaceDE w:val="0"/>
      <w:autoSpaceDN w:val="0"/>
      <w:adjustRightInd w:val="0"/>
      <w:outlineLvl w:val="6"/>
    </w:pPr>
    <w:rPr>
      <w:rFonts w:eastAsia="Times New Roman"/>
      <w:szCs w:val="20"/>
    </w:rPr>
  </w:style>
  <w:style w:type="paragraph" w:styleId="Balk8">
    <w:name w:val="heading 8"/>
    <w:basedOn w:val="Normal"/>
    <w:next w:val="Normal"/>
    <w:qFormat/>
    <w:rsid w:val="00EC3F99"/>
    <w:pPr>
      <w:keepNext/>
      <w:widowControl w:val="0"/>
      <w:shd w:val="clear" w:color="auto" w:fill="FFFFFF"/>
      <w:tabs>
        <w:tab w:val="left" w:pos="5770"/>
      </w:tabs>
      <w:autoSpaceDE w:val="0"/>
      <w:autoSpaceDN w:val="0"/>
      <w:adjustRightInd w:val="0"/>
      <w:jc w:val="both"/>
      <w:outlineLvl w:val="7"/>
    </w:pPr>
    <w:rPr>
      <w:rFonts w:eastAsia="Times New Roman"/>
      <w:b/>
      <w:bCs/>
      <w:color w:val="000000"/>
      <w:spacing w:val="1"/>
    </w:rPr>
  </w:style>
  <w:style w:type="paragraph" w:styleId="Balk9">
    <w:name w:val="heading 9"/>
    <w:basedOn w:val="Normal"/>
    <w:next w:val="Normal"/>
    <w:qFormat/>
    <w:rsid w:val="00EC3F99"/>
    <w:pPr>
      <w:keepNext/>
      <w:widowControl w:val="0"/>
      <w:autoSpaceDE w:val="0"/>
      <w:autoSpaceDN w:val="0"/>
      <w:adjustRightInd w:val="0"/>
      <w:jc w:val="both"/>
      <w:outlineLvl w:val="8"/>
    </w:pPr>
    <w:rPr>
      <w:rFonts w:eastAsia="Times New Roman"/>
      <w:color w:val="FF66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5E1EF2"/>
    <w:pPr>
      <w:tabs>
        <w:tab w:val="center" w:pos="4536"/>
        <w:tab w:val="right" w:pos="9072"/>
      </w:tabs>
    </w:pPr>
  </w:style>
  <w:style w:type="paragraph" w:styleId="AltBilgi">
    <w:name w:val="footer"/>
    <w:basedOn w:val="Normal"/>
    <w:rsid w:val="005E1EF2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550D0A"/>
  </w:style>
  <w:style w:type="table" w:styleId="TabloKlavuzu">
    <w:name w:val="Table Grid"/>
    <w:basedOn w:val="NormalTablo"/>
    <w:rsid w:val="004010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semiHidden/>
    <w:rsid w:val="00527FFB"/>
    <w:rPr>
      <w:rFonts w:ascii="Tahoma" w:hAnsi="Tahoma" w:cs="Tahoma"/>
      <w:sz w:val="16"/>
      <w:szCs w:val="16"/>
    </w:rPr>
  </w:style>
  <w:style w:type="paragraph" w:styleId="ListeMaddemi">
    <w:name w:val="List Bullet"/>
    <w:basedOn w:val="Normal"/>
    <w:rsid w:val="002F3ADB"/>
    <w:pPr>
      <w:numPr>
        <w:numId w:val="1"/>
      </w:numPr>
    </w:pPr>
  </w:style>
  <w:style w:type="paragraph" w:styleId="GvdeMetniGirintisi">
    <w:name w:val="Body Text Indent"/>
    <w:basedOn w:val="Normal"/>
    <w:rsid w:val="001A3F62"/>
    <w:pPr>
      <w:spacing w:line="240" w:lineRule="atLeast"/>
      <w:ind w:left="425" w:hanging="425"/>
      <w:jc w:val="both"/>
    </w:pPr>
    <w:rPr>
      <w:rFonts w:eastAsia="Times New Roman"/>
      <w:b/>
      <w:sz w:val="17"/>
      <w:szCs w:val="17"/>
    </w:rPr>
  </w:style>
  <w:style w:type="paragraph" w:styleId="GvdeMetniGirintisi2">
    <w:name w:val="Body Text Indent 2"/>
    <w:basedOn w:val="Normal"/>
    <w:rsid w:val="008538C4"/>
    <w:pPr>
      <w:spacing w:after="120" w:line="480" w:lineRule="auto"/>
      <w:ind w:left="283"/>
    </w:pPr>
  </w:style>
  <w:style w:type="paragraph" w:styleId="GvdeMetniGirintisi3">
    <w:name w:val="Body Text Indent 3"/>
    <w:basedOn w:val="Normal"/>
    <w:rsid w:val="008538C4"/>
    <w:pPr>
      <w:spacing w:after="120"/>
      <w:ind w:left="283"/>
    </w:pPr>
    <w:rPr>
      <w:sz w:val="16"/>
      <w:szCs w:val="16"/>
    </w:rPr>
  </w:style>
  <w:style w:type="paragraph" w:styleId="GvdeMetni">
    <w:name w:val="Body Text"/>
    <w:basedOn w:val="Normal"/>
    <w:rsid w:val="008538C4"/>
    <w:pPr>
      <w:spacing w:after="120"/>
    </w:pPr>
    <w:rPr>
      <w:rFonts w:eastAsia="Times New Roman"/>
    </w:rPr>
  </w:style>
  <w:style w:type="paragraph" w:styleId="GvdeMetni3">
    <w:name w:val="Body Text 3"/>
    <w:basedOn w:val="Normal"/>
    <w:rsid w:val="008538C4"/>
    <w:pPr>
      <w:spacing w:after="120"/>
    </w:pPr>
    <w:rPr>
      <w:rFonts w:eastAsia="Times New Roman"/>
      <w:sz w:val="16"/>
      <w:szCs w:val="16"/>
    </w:rPr>
  </w:style>
  <w:style w:type="paragraph" w:styleId="GvdeMetni2">
    <w:name w:val="Body Text 2"/>
    <w:basedOn w:val="Normal"/>
    <w:rsid w:val="008538C4"/>
    <w:pPr>
      <w:spacing w:after="120" w:line="480" w:lineRule="auto"/>
    </w:pPr>
    <w:rPr>
      <w:rFonts w:eastAsia="Times New Roman"/>
    </w:rPr>
  </w:style>
  <w:style w:type="paragraph" w:customStyle="1" w:styleId="soru">
    <w:name w:val="soru"/>
    <w:basedOn w:val="Normal"/>
    <w:rsid w:val="00C26736"/>
    <w:pPr>
      <w:spacing w:before="20" w:after="20" w:line="200" w:lineRule="atLeast"/>
      <w:ind w:left="425" w:hanging="425"/>
      <w:jc w:val="both"/>
    </w:pPr>
    <w:rPr>
      <w:rFonts w:eastAsia="Times New Roman"/>
      <w:b/>
    </w:rPr>
  </w:style>
  <w:style w:type="paragraph" w:customStyle="1" w:styleId="ikili">
    <w:name w:val="ikili"/>
    <w:basedOn w:val="Normal"/>
    <w:rsid w:val="00C26736"/>
    <w:pPr>
      <w:tabs>
        <w:tab w:val="left" w:pos="2410"/>
      </w:tabs>
      <w:spacing w:before="20" w:after="20" w:line="200" w:lineRule="atLeast"/>
      <w:ind w:left="425"/>
      <w:jc w:val="both"/>
    </w:pPr>
    <w:rPr>
      <w:rFonts w:eastAsia="Times New Roman"/>
    </w:rPr>
  </w:style>
  <w:style w:type="paragraph" w:customStyle="1" w:styleId="dnen">
    <w:name w:val="dönen"/>
    <w:basedOn w:val="ikili"/>
    <w:rsid w:val="00C26736"/>
    <w:pPr>
      <w:tabs>
        <w:tab w:val="clear" w:pos="2410"/>
      </w:tabs>
      <w:ind w:left="709" w:hanging="284"/>
    </w:pPr>
  </w:style>
  <w:style w:type="paragraph" w:customStyle="1" w:styleId="romen">
    <w:name w:val="romen"/>
    <w:basedOn w:val="soru"/>
    <w:rsid w:val="00C26736"/>
    <w:pPr>
      <w:tabs>
        <w:tab w:val="right" w:pos="630"/>
        <w:tab w:val="left" w:pos="709"/>
      </w:tabs>
      <w:ind w:left="709" w:hanging="709"/>
    </w:pPr>
    <w:rPr>
      <w:b w:val="0"/>
    </w:rPr>
  </w:style>
  <w:style w:type="paragraph" w:styleId="NormalWeb">
    <w:name w:val="Normal (Web)"/>
    <w:basedOn w:val="Normal"/>
    <w:rsid w:val="00C26736"/>
    <w:pPr>
      <w:spacing w:before="100" w:beforeAutospacing="1" w:after="100" w:afterAutospacing="1"/>
    </w:pPr>
    <w:rPr>
      <w:rFonts w:eastAsia="Times New Roman"/>
    </w:rPr>
  </w:style>
  <w:style w:type="paragraph" w:styleId="KonuBal">
    <w:name w:val="Title"/>
    <w:basedOn w:val="Normal"/>
    <w:qFormat/>
    <w:rsid w:val="00364F9A"/>
    <w:pPr>
      <w:jc w:val="center"/>
    </w:pPr>
    <w:rPr>
      <w:rFonts w:eastAsia="Times New Roman"/>
      <w:b/>
      <w:bCs/>
      <w:sz w:val="20"/>
    </w:rPr>
  </w:style>
  <w:style w:type="paragraph" w:styleId="Altyaz">
    <w:name w:val="Subtitle"/>
    <w:basedOn w:val="Normal"/>
    <w:qFormat/>
    <w:rsid w:val="00364F9A"/>
    <w:pPr>
      <w:jc w:val="center"/>
    </w:pPr>
    <w:rPr>
      <w:rFonts w:eastAsia="Times New Roman"/>
      <w:b/>
      <w:bCs/>
      <w:iCs/>
    </w:rPr>
  </w:style>
  <w:style w:type="paragraph" w:styleId="NormalGirinti">
    <w:name w:val="Normal Indent"/>
    <w:basedOn w:val="Normal"/>
    <w:rsid w:val="00364F9A"/>
    <w:pPr>
      <w:jc w:val="both"/>
    </w:pPr>
    <w:rPr>
      <w:rFonts w:eastAsia="Times New Roman"/>
      <w:szCs w:val="20"/>
      <w:lang w:val="en-AU"/>
    </w:rPr>
  </w:style>
  <w:style w:type="paragraph" w:styleId="bekMetni">
    <w:name w:val="Block Text"/>
    <w:basedOn w:val="Normal"/>
    <w:rsid w:val="00EC3F99"/>
    <w:pPr>
      <w:widowControl w:val="0"/>
      <w:shd w:val="clear" w:color="auto" w:fill="FFFFFF"/>
      <w:autoSpaceDE w:val="0"/>
      <w:autoSpaceDN w:val="0"/>
      <w:adjustRightInd w:val="0"/>
      <w:spacing w:before="259" w:line="278" w:lineRule="exact"/>
      <w:ind w:left="-284" w:right="10"/>
      <w:jc w:val="center"/>
    </w:pPr>
    <w:rPr>
      <w:rFonts w:eastAsia="Times New Roman"/>
      <w:b/>
      <w:color w:val="000000"/>
      <w:spacing w:val="5"/>
    </w:rPr>
  </w:style>
  <w:style w:type="paragraph" w:styleId="BelgeBalantlar">
    <w:name w:val="Document Map"/>
    <w:basedOn w:val="Normal"/>
    <w:next w:val="Normal"/>
    <w:semiHidden/>
    <w:rsid w:val="000F286D"/>
    <w:pPr>
      <w:shd w:val="clear" w:color="auto" w:fill="000080"/>
    </w:pPr>
    <w:rPr>
      <w:rFonts w:ascii="Tahoma" w:eastAsia="Times New Roman" w:hAnsi="Tahoma" w:cs="Tahoma"/>
      <w:sz w:val="24"/>
      <w:szCs w:val="24"/>
    </w:rPr>
  </w:style>
  <w:style w:type="numbering" w:customStyle="1" w:styleId="StilNumaralandrlmanahatKaln">
    <w:name w:val="Stil Numaralandırılmış anahat Kalın"/>
    <w:basedOn w:val="ListeYok"/>
    <w:rsid w:val="000F286D"/>
    <w:pPr>
      <w:numPr>
        <w:numId w:val="2"/>
      </w:numPr>
    </w:pPr>
  </w:style>
  <w:style w:type="character" w:customStyle="1" w:styleId="StilKaln">
    <w:name w:val="Stil Kalın"/>
    <w:basedOn w:val="VarsaylanParagrafYazTipi"/>
    <w:rsid w:val="000F286D"/>
    <w:rPr>
      <w:rFonts w:ascii="Arial" w:hAnsi="Arial"/>
      <w:b/>
      <w:bCs/>
      <w:sz w:val="18"/>
    </w:rPr>
  </w:style>
  <w:style w:type="character" w:customStyle="1" w:styleId="StilKalnAltizili">
    <w:name w:val="Stil Kalın Altı Çizili"/>
    <w:basedOn w:val="VarsaylanParagrafYazTipi"/>
    <w:rsid w:val="000F286D"/>
    <w:rPr>
      <w:rFonts w:ascii="Arial" w:hAnsi="Arial"/>
      <w:b/>
      <w:bCs/>
      <w:sz w:val="18"/>
      <w:u w:val="single"/>
    </w:rPr>
  </w:style>
  <w:style w:type="paragraph" w:customStyle="1" w:styleId="StilSol07cm">
    <w:name w:val="Stil Sol:  07 cm"/>
    <w:basedOn w:val="Normal"/>
    <w:rsid w:val="000F286D"/>
    <w:pPr>
      <w:ind w:left="397"/>
    </w:pPr>
    <w:rPr>
      <w:rFonts w:ascii="Times New Roman" w:eastAsia="Times New Roman" w:hAnsi="Times New Roman" w:cs="Times New Roman"/>
      <w:sz w:val="24"/>
      <w:szCs w:val="20"/>
    </w:rPr>
  </w:style>
  <w:style w:type="paragraph" w:styleId="ResimYazs">
    <w:name w:val="caption"/>
    <w:basedOn w:val="Normal"/>
    <w:next w:val="Normal"/>
    <w:qFormat/>
    <w:rsid w:val="000F286D"/>
    <w:pPr>
      <w:ind w:left="357"/>
      <w:jc w:val="right"/>
    </w:pPr>
    <w:rPr>
      <w:rFonts w:ascii="Vogue" w:eastAsia="Times New Roman" w:hAnsi="Vogue" w:cs="Times New Roman"/>
      <w:b/>
      <w:sz w:val="20"/>
      <w:szCs w:val="20"/>
    </w:rPr>
  </w:style>
  <w:style w:type="character" w:customStyle="1" w:styleId="detayhaber">
    <w:name w:val="detay_haber"/>
    <w:basedOn w:val="VarsaylanParagrafYazTipi"/>
    <w:rsid w:val="000F286D"/>
  </w:style>
  <w:style w:type="paragraph" w:customStyle="1" w:styleId="soruChar">
    <w:name w:val="soru Char"/>
    <w:basedOn w:val="Normal"/>
    <w:rsid w:val="000F286D"/>
    <w:pPr>
      <w:spacing w:before="40" w:after="20" w:line="240" w:lineRule="atLeast"/>
      <w:ind w:left="425" w:hanging="425"/>
      <w:jc w:val="both"/>
    </w:pPr>
    <w:rPr>
      <w:rFonts w:ascii="Verdana" w:eastAsia="Times New Roman" w:hAnsi="Verdana" w:cs="Times New Roman"/>
      <w:b/>
      <w:szCs w:val="20"/>
    </w:rPr>
  </w:style>
  <w:style w:type="paragraph" w:customStyle="1" w:styleId="t">
    <w:name w:val="t"/>
    <w:rsid w:val="006853F3"/>
    <w:pPr>
      <w:tabs>
        <w:tab w:val="left" w:pos="1180"/>
        <w:tab w:val="left" w:pos="1860"/>
        <w:tab w:val="left" w:pos="2600"/>
        <w:tab w:val="left" w:pos="3400"/>
      </w:tabs>
      <w:spacing w:before="40" w:after="40" w:line="240" w:lineRule="atLeast"/>
      <w:ind w:left="420"/>
    </w:pPr>
    <w:rPr>
      <w:rFonts w:ascii="Helvetica" w:eastAsia="Times New Roman" w:hAnsi="Helvetica" w:cs="Helvetica"/>
      <w:noProof/>
      <w:sz w:val="18"/>
      <w:lang w:val="en-US" w:eastAsia="en-US"/>
    </w:rPr>
  </w:style>
  <w:style w:type="paragraph" w:customStyle="1" w:styleId="seenek">
    <w:name w:val="seçenek"/>
    <w:basedOn w:val="Normal"/>
    <w:rsid w:val="00875055"/>
    <w:pPr>
      <w:tabs>
        <w:tab w:val="left" w:pos="851"/>
        <w:tab w:val="left" w:pos="1204"/>
        <w:tab w:val="left" w:pos="1764"/>
        <w:tab w:val="left" w:pos="2044"/>
        <w:tab w:val="left" w:pos="2464"/>
        <w:tab w:val="left" w:pos="2884"/>
        <w:tab w:val="left" w:pos="3192"/>
        <w:tab w:val="left" w:pos="3682"/>
      </w:tabs>
      <w:spacing w:before="20" w:after="20" w:line="220" w:lineRule="atLeast"/>
      <w:ind w:left="653" w:hanging="284"/>
      <w:jc w:val="both"/>
    </w:pPr>
    <w:rPr>
      <w:rFonts w:eastAsia="Times New Roman" w:cs="Times New Roman"/>
      <w:sz w:val="17"/>
      <w:szCs w:val="20"/>
    </w:rPr>
  </w:style>
  <w:style w:type="character" w:customStyle="1" w:styleId="9">
    <w:name w:val="9"/>
    <w:aliases w:val="5"/>
    <w:basedOn w:val="VarsaylanParagrafYazTipi"/>
    <w:rsid w:val="00875055"/>
    <w:rPr>
      <w:rFonts w:ascii="Arial" w:hAnsi="Arial"/>
      <w:b/>
      <w:sz w:val="19"/>
    </w:rPr>
  </w:style>
  <w:style w:type="paragraph" w:customStyle="1" w:styleId="s1">
    <w:name w:val="s1"/>
    <w:basedOn w:val="Normal"/>
    <w:next w:val="seenek"/>
    <w:rsid w:val="00875055"/>
    <w:pPr>
      <w:widowControl w:val="0"/>
      <w:tabs>
        <w:tab w:val="left" w:pos="851"/>
        <w:tab w:val="left" w:pos="1204"/>
        <w:tab w:val="left" w:pos="1764"/>
        <w:tab w:val="left" w:pos="2044"/>
        <w:tab w:val="left" w:pos="2464"/>
        <w:tab w:val="left" w:pos="2884"/>
        <w:tab w:val="left" w:pos="3192"/>
        <w:tab w:val="left" w:pos="3682"/>
      </w:tabs>
      <w:spacing w:before="160" w:after="20" w:line="220" w:lineRule="atLeast"/>
      <w:ind w:left="653" w:hanging="284"/>
      <w:jc w:val="both"/>
    </w:pPr>
    <w:rPr>
      <w:rFonts w:eastAsia="Times New Roman" w:cs="Times New Roman"/>
      <w:sz w:val="17"/>
      <w:szCs w:val="20"/>
    </w:rPr>
  </w:style>
  <w:style w:type="paragraph" w:styleId="ListeParagraf">
    <w:name w:val="List Paragraph"/>
    <w:basedOn w:val="Normal"/>
    <w:uiPriority w:val="34"/>
    <w:qFormat/>
    <w:rsid w:val="00DF5CB7"/>
    <w:pPr>
      <w:ind w:left="720"/>
      <w:contextualSpacing/>
    </w:pPr>
  </w:style>
  <w:style w:type="character" w:styleId="YerTutucuMetni">
    <w:name w:val="Placeholder Text"/>
    <w:basedOn w:val="VarsaylanParagrafYazTipi"/>
    <w:uiPriority w:val="99"/>
    <w:semiHidden/>
    <w:rsid w:val="0036466D"/>
    <w:rPr>
      <w:color w:val="808080"/>
    </w:rPr>
  </w:style>
  <w:style w:type="character" w:styleId="Kpr">
    <w:name w:val="Hyperlink"/>
    <w:basedOn w:val="VarsaylanParagrafYazTipi"/>
    <w:rsid w:val="00A34F40"/>
    <w:rPr>
      <w:color w:val="0000FF"/>
      <w:u w:val="single"/>
    </w:rPr>
  </w:style>
  <w:style w:type="character" w:customStyle="1" w:styleId="A7">
    <w:name w:val="A7"/>
    <w:uiPriority w:val="99"/>
    <w:rsid w:val="00A25D06"/>
    <w:rPr>
      <w:b/>
      <w:bCs/>
      <w:color w:val="000000"/>
      <w:sz w:val="20"/>
      <w:szCs w:val="20"/>
      <w:u w:val="single"/>
    </w:rPr>
  </w:style>
  <w:style w:type="paragraph" w:customStyle="1" w:styleId="ListeParagraf1">
    <w:name w:val="Liste Paragraf1"/>
    <w:basedOn w:val="Normal"/>
    <w:qFormat/>
    <w:rsid w:val="00B622CF"/>
    <w:pPr>
      <w:spacing w:after="200"/>
      <w:ind w:left="720"/>
      <w:contextualSpacing/>
      <w:jc w:val="both"/>
    </w:pPr>
    <w:rPr>
      <w:rFonts w:ascii="Calibri" w:eastAsia="Times New Roman" w:hAnsi="Calibri" w:cs="Times New Roman"/>
      <w:sz w:val="22"/>
      <w:szCs w:val="22"/>
      <w:lang w:eastAsia="en-US"/>
    </w:rPr>
  </w:style>
  <w:style w:type="paragraph" w:styleId="HTMLncedenBiimlendirilmi">
    <w:name w:val="HTML Preformatted"/>
    <w:basedOn w:val="Normal"/>
    <w:rsid w:val="001A474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195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2.emf"/><Relationship Id="rId18" Type="http://schemas.openxmlformats.org/officeDocument/2006/relationships/image" Target="media/image7.emf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emf"/><Relationship Id="rId34" Type="http://schemas.openxmlformats.org/officeDocument/2006/relationships/header" Target="header5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6.emf"/><Relationship Id="rId25" Type="http://schemas.openxmlformats.org/officeDocument/2006/relationships/image" Target="media/image14.emf"/><Relationship Id="rId33" Type="http://schemas.openxmlformats.org/officeDocument/2006/relationships/header" Target="header4.xml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image" Target="media/image9.png"/><Relationship Id="rId29" Type="http://schemas.openxmlformats.org/officeDocument/2006/relationships/image" Target="media/image18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13.emf"/><Relationship Id="rId32" Type="http://schemas.openxmlformats.org/officeDocument/2006/relationships/image" Target="media/image21.emf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image" Target="media/image12.emf"/><Relationship Id="rId28" Type="http://schemas.openxmlformats.org/officeDocument/2006/relationships/image" Target="media/image17.png"/><Relationship Id="rId36" Type="http://schemas.openxmlformats.org/officeDocument/2006/relationships/footer" Target="footer3.xml"/><Relationship Id="rId10" Type="http://schemas.openxmlformats.org/officeDocument/2006/relationships/footer" Target="footer1.xml"/><Relationship Id="rId19" Type="http://schemas.openxmlformats.org/officeDocument/2006/relationships/image" Target="media/image8.emf"/><Relationship Id="rId31" Type="http://schemas.openxmlformats.org/officeDocument/2006/relationships/image" Target="media/image20.emf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3.emf"/><Relationship Id="rId22" Type="http://schemas.openxmlformats.org/officeDocument/2006/relationships/image" Target="media/image11.png"/><Relationship Id="rId27" Type="http://schemas.openxmlformats.org/officeDocument/2006/relationships/image" Target="media/image16.png"/><Relationship Id="rId30" Type="http://schemas.openxmlformats.org/officeDocument/2006/relationships/image" Target="media/image19.emf"/><Relationship Id="rId35" Type="http://schemas.openxmlformats.org/officeDocument/2006/relationships/header" Target="header6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N&#304;P&#304;RENA\Desktop\7-fen-yaz-1-1-5.dotx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88018B-5ABF-4BE6-95FE-CC1231D20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7-fen-yaz-1-1-5</Template>
  <TotalTime>425</TotalTime>
  <Pages>1</Pages>
  <Words>79</Words>
  <Characters>456</Characters>
  <Application>Microsoft Office Word</Application>
  <DocSecurity>0</DocSecurity>
  <Lines>3</Lines>
  <Paragraphs>1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Hewlett-Packard</Company>
  <LinksUpToDate>false</LinksUpToDate>
  <CharactersWithSpaces>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UNİPİRENA</dc:creator>
  <cp:lastModifiedBy>ALİ UZUN</cp:lastModifiedBy>
  <cp:revision>2980</cp:revision>
  <cp:lastPrinted>2019-11-04T18:32:00Z</cp:lastPrinted>
  <dcterms:created xsi:type="dcterms:W3CDTF">2015-11-29T19:47:00Z</dcterms:created>
  <dcterms:modified xsi:type="dcterms:W3CDTF">2021-10-18T17:24:00Z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