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EB2" w:rsidRDefault="00584EB2" w:rsidP="002C605F">
      <w:pPr>
        <w:jc w:val="center"/>
        <w:rPr>
          <w:rFonts w:ascii="Comic Sans MS" w:hAnsi="Comic Sans MS"/>
          <w:b/>
          <w:sz w:val="24"/>
          <w:szCs w:val="24"/>
        </w:rPr>
      </w:pPr>
      <w:r w:rsidRPr="00E0590F">
        <w:rPr>
          <w:rFonts w:ascii="Comic Sans MS" w:hAnsi="Comic Sans MS"/>
          <w:b/>
          <w:sz w:val="24"/>
          <w:szCs w:val="24"/>
        </w:rPr>
        <w:t xml:space="preserve">SÜLEYMAN İLHAN İLKOKULU </w:t>
      </w:r>
    </w:p>
    <w:p w:rsidR="00584EB2" w:rsidRPr="00E0590F" w:rsidRDefault="00584EB2" w:rsidP="002C605F">
      <w:pPr>
        <w:jc w:val="center"/>
        <w:rPr>
          <w:rFonts w:ascii="Comic Sans MS" w:hAnsi="Comic Sans MS"/>
          <w:b/>
          <w:sz w:val="24"/>
          <w:szCs w:val="24"/>
        </w:rPr>
      </w:pPr>
      <w:r w:rsidRPr="00E0590F">
        <w:rPr>
          <w:rFonts w:ascii="Comic Sans MS" w:hAnsi="Comic Sans MS"/>
          <w:b/>
          <w:sz w:val="24"/>
          <w:szCs w:val="24"/>
        </w:rPr>
        <w:t>SOSYAL BİLGİLER DERSİ 1.DÖNEM 2.YAZILI SINAVI</w:t>
      </w:r>
    </w:p>
    <w:p w:rsidR="00584EB2" w:rsidRDefault="00584EB2" w:rsidP="002C605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Adı Soyadı:                                                                                             Aldığı Not:</w:t>
      </w:r>
    </w:p>
    <w:p w:rsidR="00584EB2" w:rsidRDefault="00584EB2" w:rsidP="002C605F">
      <w:pPr>
        <w:pStyle w:val="NoSpacing"/>
        <w:jc w:val="both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>A- Aşağıda altı çizili sözcükleri ilgili cümlelere uygun biçimde yerleştiriniz. (20P)</w:t>
      </w:r>
    </w:p>
    <w:p w:rsidR="00584EB2" w:rsidRDefault="00584EB2" w:rsidP="002C605F">
      <w:pPr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margin-left:18.25pt;margin-top:6.25pt;width:431.25pt;height:38.4pt;z-index:251650048" adj="85,17460" fillcolor="#ff9" strokecolor="#ffd966" strokeweight="1pt">
            <v:fill color2="#fff2cc"/>
            <v:shadow on="t" type="perspective" color="#7f5f00" opacity=".5" offset="1pt" offset2="-3pt"/>
            <v:textbox>
              <w:txbxContent>
                <w:p w:rsidR="00584EB2" w:rsidRPr="00797CC5" w:rsidRDefault="00584EB2" w:rsidP="002C605F">
                  <w:pPr>
                    <w:pStyle w:val="NoSpacing"/>
                    <w:jc w:val="both"/>
                    <w:rPr>
                      <w:rFonts w:ascii="Century Gothic" w:hAnsi="Century Gothic"/>
                      <w:b/>
                      <w:i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i/>
                      <w:sz w:val="22"/>
                      <w:szCs w:val="22"/>
                    </w:rPr>
                    <w:t>c</w:t>
                  </w:r>
                  <w:r w:rsidRPr="00797CC5">
                    <w:rPr>
                      <w:rFonts w:ascii="Century Gothic" w:hAnsi="Century Gothic"/>
                      <w:b/>
                      <w:i/>
                      <w:sz w:val="22"/>
                      <w:szCs w:val="22"/>
                    </w:rPr>
                    <w:t xml:space="preserve">irit </w:t>
                  </w:r>
                  <w:r>
                    <w:rPr>
                      <w:rFonts w:ascii="Century Gothic" w:hAnsi="Century Gothic"/>
                      <w:b/>
                      <w:i/>
                      <w:sz w:val="22"/>
                      <w:szCs w:val="22"/>
                    </w:rPr>
                    <w:t>–</w:t>
                  </w:r>
                  <w:r w:rsidRPr="00797CC5">
                    <w:rPr>
                      <w:rFonts w:ascii="Century Gothic" w:hAnsi="Century Gothic"/>
                      <w:b/>
                      <w:i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hAnsi="Century Gothic"/>
                      <w:b/>
                      <w:i/>
                      <w:sz w:val="22"/>
                      <w:szCs w:val="22"/>
                    </w:rPr>
                    <w:t>meteoroloji – TBMM – kuzeyi – siyasi – dayanışma – kahve – kroki – Osmanlı Devleti - Yunanlılar</w:t>
                  </w:r>
                </w:p>
              </w:txbxContent>
            </v:textbox>
          </v:shape>
        </w:pict>
      </w:r>
    </w:p>
    <w:p w:rsidR="00584EB2" w:rsidRDefault="00584EB2" w:rsidP="002C605F">
      <w:pPr>
        <w:rPr>
          <w:rFonts w:ascii="Comic Sans MS" w:hAnsi="Comic Sans MS"/>
          <w:sz w:val="24"/>
          <w:szCs w:val="24"/>
        </w:rPr>
      </w:pP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1-</w:t>
      </w:r>
      <w:r w:rsidRPr="002C605F">
        <w:rPr>
          <w:rFonts w:ascii="Comic Sans MS" w:hAnsi="Comic Sans MS"/>
          <w:sz w:val="22"/>
          <w:szCs w:val="22"/>
        </w:rPr>
        <w:t xml:space="preserve"> Gelen misafirimize …………………… ikramı; kültürel özelliklerimizden birisidir.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2-</w:t>
      </w:r>
      <w:r w:rsidRPr="002C605F">
        <w:rPr>
          <w:rFonts w:ascii="Comic Sans MS" w:hAnsi="Comic Sans MS"/>
          <w:sz w:val="22"/>
          <w:szCs w:val="22"/>
        </w:rPr>
        <w:t xml:space="preserve"> </w:t>
      </w:r>
      <w:r w:rsidRPr="002C605F">
        <w:rPr>
          <w:rFonts w:ascii="Comic Sans MS" w:hAnsi="Comic Sans MS"/>
          <w:iCs/>
          <w:sz w:val="22"/>
          <w:szCs w:val="22"/>
        </w:rPr>
        <w:t>23 Nisan 1920</w:t>
      </w:r>
      <w:r w:rsidRPr="002C605F">
        <w:rPr>
          <w:rFonts w:ascii="Comic Sans MS" w:hAnsi="Comic Sans MS"/>
          <w:sz w:val="22"/>
          <w:szCs w:val="22"/>
        </w:rPr>
        <w:t>’de ………………………………. açılarak yeni Türk devletinin temeli atıldı.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3-</w:t>
      </w:r>
      <w:r w:rsidRPr="002C605F">
        <w:rPr>
          <w:rFonts w:ascii="Comic Sans MS" w:hAnsi="Comic Sans MS"/>
          <w:sz w:val="22"/>
          <w:szCs w:val="22"/>
        </w:rPr>
        <w:t xml:space="preserve"> Türkiye Cumhuriyeti’ nden önceki devletimizin adı ………………………………………………………… dir.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4-</w:t>
      </w:r>
      <w:r>
        <w:rPr>
          <w:rFonts w:ascii="Comic Sans MS" w:hAnsi="Comic Sans MS"/>
          <w:sz w:val="22"/>
          <w:szCs w:val="22"/>
        </w:rPr>
        <w:t xml:space="preserve"> </w:t>
      </w:r>
      <w:r w:rsidRPr="002C605F">
        <w:rPr>
          <w:rFonts w:ascii="Comic Sans MS" w:hAnsi="Comic Sans MS"/>
          <w:iCs/>
          <w:sz w:val="22"/>
          <w:szCs w:val="22"/>
        </w:rPr>
        <w:t>Kurtuluş Savaşı’nın Batı Cephesinde ……………………………….a karşı savaşılmıştır.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5-</w:t>
      </w:r>
      <w:r w:rsidRPr="002C605F">
        <w:rPr>
          <w:rFonts w:ascii="Comic Sans MS" w:hAnsi="Comic Sans MS"/>
          <w:sz w:val="22"/>
          <w:szCs w:val="22"/>
        </w:rPr>
        <w:t xml:space="preserve"> Tarihte Türklerin yaygın olarak oynadıkları oyunlardan en önemlisi …………………. oyunudur.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6-</w:t>
      </w:r>
      <w:r w:rsidRPr="002C605F">
        <w:rPr>
          <w:rFonts w:ascii="Comic Sans MS" w:hAnsi="Comic Sans MS"/>
          <w:sz w:val="22"/>
          <w:szCs w:val="22"/>
        </w:rPr>
        <w:t xml:space="preserve"> Pusulaların ibresi vardır ve ibrenin koyu renkli ucu her zaman .................................. gösterir.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7-</w:t>
      </w:r>
      <w:r w:rsidRPr="002C605F">
        <w:rPr>
          <w:rFonts w:ascii="Comic Sans MS" w:hAnsi="Comic Sans MS"/>
          <w:sz w:val="22"/>
          <w:szCs w:val="22"/>
        </w:rPr>
        <w:t xml:space="preserve"> Türk Milleti, Kurtuluş Savaşı’ nda en büyük …………………………………… örneğini göstermiştir.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8-</w:t>
      </w:r>
      <w:r w:rsidRPr="002C605F">
        <w:rPr>
          <w:rFonts w:ascii="Comic Sans MS" w:hAnsi="Comic Sans MS"/>
          <w:sz w:val="22"/>
          <w:szCs w:val="22"/>
        </w:rPr>
        <w:t xml:space="preserve"> Hava olaylarını inceleyen bilim dalına ……………………………………… denir.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9-</w:t>
      </w:r>
      <w:r>
        <w:rPr>
          <w:rFonts w:ascii="Comic Sans MS" w:hAnsi="Comic Sans MS"/>
          <w:sz w:val="22"/>
          <w:szCs w:val="22"/>
        </w:rPr>
        <w:t xml:space="preserve"> Türkiye ……………………………… haritası; şehirleri, ilçeleri ve komşu ülkelerimizi gösterir.</w:t>
      </w:r>
    </w:p>
    <w:p w:rsidR="00584EB2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  <w:r w:rsidRPr="002C605F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10-</w:t>
      </w:r>
      <w:r w:rsidRPr="002C605F">
        <w:rPr>
          <w:rFonts w:ascii="Comic Sans MS" w:hAnsi="Comic Sans MS"/>
          <w:sz w:val="22"/>
          <w:szCs w:val="22"/>
        </w:rPr>
        <w:t xml:space="preserve"> Bir yerin kuş bakışı görünümünün, göz kararı ile kabataslak çizilmiş şekline ……………………… denir.</w:t>
      </w:r>
    </w:p>
    <w:p w:rsidR="00584EB2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</w:p>
    <w:p w:rsidR="00584EB2" w:rsidRPr="00494694" w:rsidRDefault="00584EB2" w:rsidP="002C605F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>B</w:t>
      </w:r>
      <w:r w:rsidRPr="00494694">
        <w:rPr>
          <w:rFonts w:ascii="Century Gothic" w:hAnsi="Century Gothic"/>
          <w:b/>
          <w:sz w:val="22"/>
          <w:szCs w:val="22"/>
        </w:rPr>
        <w:t>- Aşağıdaki bilgilerden doğru olana (D), yanlış olana (Y) yazınız. (10 x 2 = 20 Puan)</w:t>
      </w:r>
    </w:p>
    <w:p w:rsidR="00584EB2" w:rsidRPr="002C605F" w:rsidRDefault="00584EB2" w:rsidP="002C605F">
      <w:pPr>
        <w:pStyle w:val="NoSpacing"/>
        <w:rPr>
          <w:rFonts w:ascii="Comic Sans MS" w:hAnsi="Comic Sans MS"/>
          <w:sz w:val="22"/>
          <w:szCs w:val="22"/>
        </w:rPr>
      </w:pP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1-</w:t>
      </w:r>
      <w:r w:rsidRPr="00494694">
        <w:rPr>
          <w:rFonts w:ascii="Comic Sans MS" w:hAnsi="Comic Sans MS"/>
          <w:sz w:val="22"/>
          <w:szCs w:val="22"/>
        </w:rPr>
        <w:t xml:space="preserve"> (……) Devletimizin yeni doğan vatandaşına verdiği belge pasaporttur.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2-</w:t>
      </w:r>
      <w:r w:rsidRPr="00494694">
        <w:rPr>
          <w:rFonts w:ascii="Comic Sans MS" w:hAnsi="Comic Sans MS"/>
          <w:sz w:val="22"/>
          <w:szCs w:val="22"/>
        </w:rPr>
        <w:t xml:space="preserve"> (……) Mustafa Kemal 19 Mayıs 1919’da Samsun’a giderek Milli Mücadeleyi başlamıştır.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3-</w:t>
      </w:r>
      <w:r w:rsidRPr="00494694">
        <w:rPr>
          <w:rFonts w:ascii="Comic Sans MS" w:hAnsi="Comic Sans MS"/>
          <w:sz w:val="22"/>
          <w:szCs w:val="22"/>
        </w:rPr>
        <w:t xml:space="preserve"> (……) Yön bulmak için en güvenilir yöntem, kutup yıldızına bakmaktır.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4-</w:t>
      </w:r>
      <w:r w:rsidRPr="00494694">
        <w:rPr>
          <w:rFonts w:ascii="Comic Sans MS" w:hAnsi="Comic Sans MS"/>
          <w:sz w:val="22"/>
          <w:szCs w:val="22"/>
        </w:rPr>
        <w:t xml:space="preserve"> (……) Doğu Cephesinde Ermeniler ile savaştık.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5-</w:t>
      </w:r>
      <w:r w:rsidRPr="00494694">
        <w:rPr>
          <w:rFonts w:ascii="Comic Sans MS" w:hAnsi="Comic Sans MS"/>
          <w:sz w:val="22"/>
          <w:szCs w:val="22"/>
        </w:rPr>
        <w:t xml:space="preserve"> (……) Mustafa Kemal, milli bilinci ve birliği sağlamak için kongreler düzenledi.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6-</w:t>
      </w:r>
      <w:r w:rsidRPr="00494694">
        <w:rPr>
          <w:rFonts w:ascii="Comic Sans MS" w:hAnsi="Comic Sans MS"/>
          <w:sz w:val="22"/>
          <w:szCs w:val="22"/>
        </w:rPr>
        <w:t xml:space="preserve"> (……)</w:t>
      </w:r>
      <w:r>
        <w:rPr>
          <w:rFonts w:ascii="Comic Sans MS" w:hAnsi="Comic Sans MS"/>
          <w:sz w:val="22"/>
          <w:szCs w:val="22"/>
        </w:rPr>
        <w:t xml:space="preserve"> Milli Mücadele döneminde güney cephesinde Fransızlara karşı mücadele edilmiştir.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7-</w:t>
      </w:r>
      <w:r w:rsidRPr="00494694">
        <w:rPr>
          <w:rFonts w:ascii="Comic Sans MS" w:hAnsi="Comic Sans MS"/>
          <w:sz w:val="22"/>
          <w:szCs w:val="22"/>
        </w:rPr>
        <w:t xml:space="preserve"> (……) Kuzey, güney, doğu ve batı ana yönlerdir.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8-</w:t>
      </w:r>
      <w:r w:rsidRPr="00494694">
        <w:rPr>
          <w:rFonts w:ascii="Comic Sans MS" w:hAnsi="Comic Sans MS"/>
          <w:sz w:val="22"/>
          <w:szCs w:val="22"/>
        </w:rPr>
        <w:t xml:space="preserve"> (……) Deprem hava durumunu etkileyen atmosfer olaylarından biridir.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9-</w:t>
      </w:r>
      <w:r>
        <w:rPr>
          <w:rFonts w:ascii="Comic Sans MS" w:hAnsi="Comic Sans MS"/>
          <w:sz w:val="22"/>
          <w:szCs w:val="22"/>
        </w:rPr>
        <w:t xml:space="preserve"> (……) Bir yerde uzun süre görülen hava olaylarına iklim denir</w:t>
      </w:r>
      <w:r w:rsidRPr="00494694">
        <w:rPr>
          <w:rFonts w:ascii="Comic Sans MS" w:hAnsi="Comic Sans MS"/>
          <w:sz w:val="22"/>
          <w:szCs w:val="22"/>
        </w:rPr>
        <w:t>.</w:t>
      </w:r>
    </w:p>
    <w:p w:rsidR="00584EB2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 w:rsidRPr="00494694">
        <w:rPr>
          <w:rFonts w:ascii="Comic Sans MS" w:hAnsi="Comic Sans MS"/>
          <w:b/>
          <w:color w:val="FF0000"/>
          <w:sz w:val="22"/>
          <w:szCs w:val="22"/>
          <w:highlight w:val="yellow"/>
          <w:bdr w:val="single" w:sz="4" w:space="0" w:color="auto" w:frame="1"/>
        </w:rPr>
        <w:t>10-</w:t>
      </w:r>
      <w:r>
        <w:rPr>
          <w:rFonts w:ascii="Comic Sans MS" w:hAnsi="Comic Sans MS"/>
          <w:sz w:val="22"/>
          <w:szCs w:val="22"/>
        </w:rPr>
        <w:t xml:space="preserve"> (……) Fiziki haritalarda denizler, göller ve akarsular yeşil renkle gösterilir</w:t>
      </w:r>
      <w:r w:rsidRPr="00494694">
        <w:rPr>
          <w:rFonts w:ascii="Comic Sans MS" w:hAnsi="Comic Sans MS"/>
          <w:sz w:val="22"/>
          <w:szCs w:val="22"/>
        </w:rPr>
        <w:t>.</w:t>
      </w:r>
    </w:p>
    <w:p w:rsidR="00584EB2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</w:p>
    <w:p w:rsidR="00584EB2" w:rsidRPr="00494694" w:rsidRDefault="00584EB2" w:rsidP="00494694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b/>
          <w:sz w:val="22"/>
          <w:szCs w:val="22"/>
        </w:rPr>
      </w:pPr>
      <w:r w:rsidRPr="00494694">
        <w:rPr>
          <w:rFonts w:ascii="Comic Sans MS" w:hAnsi="Comic Sans MS"/>
          <w:b/>
          <w:sz w:val="22"/>
          <w:szCs w:val="22"/>
        </w:rPr>
        <w:t>C- Aşağıdaki görsele göre boşlukları doldurun. ( 5 x 4 = 20 Puan)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4" o:spid="_x0000_s1027" type="#_x0000_t75" style="position:absolute;left:0;text-align:left;margin-left:-6.75pt;margin-top:12.7pt;width:219pt;height:137.25pt;z-index:251651072;visibility:visible">
            <v:imagedata r:id="rId5" o:title=""/>
          </v:shape>
        </w:pict>
      </w:r>
    </w:p>
    <w:p w:rsidR="00584EB2" w:rsidRPr="00494694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 w:rsidRPr="00494694">
        <w:rPr>
          <w:rFonts w:ascii="Comic Sans MS" w:hAnsi="Comic Sans MS"/>
          <w:sz w:val="22"/>
          <w:szCs w:val="22"/>
        </w:rPr>
        <w:t>Okulun kuzeyinde …………………………… var.</w:t>
      </w:r>
    </w:p>
    <w:p w:rsidR="00584EB2" w:rsidRPr="00494694" w:rsidRDefault="00584EB2" w:rsidP="00494694">
      <w:pPr>
        <w:pStyle w:val="NoSpacing"/>
        <w:jc w:val="both"/>
        <w:rPr>
          <w:rFonts w:ascii="Comic Sans MS" w:hAnsi="Comic Sans MS"/>
          <w:sz w:val="22"/>
          <w:szCs w:val="22"/>
        </w:rPr>
      </w:pPr>
      <w:r>
        <w:rPr>
          <w:noProof/>
        </w:rPr>
        <w:pict>
          <v:shape id="Resim 307" o:spid="_x0000_s1028" type="#_x0000_t75" style="position:absolute;left:0;text-align:left;margin-left:248.25pt;margin-top:9.25pt;width:64.5pt;height:73.5pt;z-index:251652096;visibility:visible;mso-position-horizontal-relative:page">
            <v:imagedata r:id="rId6" o:title=""/>
            <w10:wrap anchorx="page"/>
          </v:shape>
        </w:pict>
      </w:r>
    </w:p>
    <w:p w:rsidR="00584EB2" w:rsidRPr="00494694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 w:rsidRPr="00494694">
        <w:rPr>
          <w:rFonts w:ascii="Comic Sans MS" w:hAnsi="Comic Sans MS"/>
          <w:sz w:val="22"/>
          <w:szCs w:val="22"/>
        </w:rPr>
        <w:t>Okulun güneydoğusunda …………………. var.</w:t>
      </w:r>
    </w:p>
    <w:p w:rsidR="00584EB2" w:rsidRPr="00494694" w:rsidRDefault="00584EB2" w:rsidP="00494694">
      <w:pPr>
        <w:pStyle w:val="ListParagrap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</w:t>
      </w:r>
    </w:p>
    <w:p w:rsidR="00584EB2" w:rsidRPr="00494694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 w:rsidRPr="00494694">
        <w:rPr>
          <w:rFonts w:ascii="Comic Sans MS" w:hAnsi="Comic Sans MS"/>
          <w:sz w:val="22"/>
          <w:szCs w:val="22"/>
        </w:rPr>
        <w:t>Apartmanın batısında …………………… var.</w:t>
      </w:r>
    </w:p>
    <w:p w:rsidR="00584EB2" w:rsidRPr="00494694" w:rsidRDefault="00584EB2" w:rsidP="00494694">
      <w:pPr>
        <w:pStyle w:val="ListParagraph"/>
        <w:rPr>
          <w:rFonts w:ascii="Comic Sans MS" w:hAnsi="Comic Sans MS"/>
          <w:sz w:val="22"/>
          <w:szCs w:val="22"/>
        </w:rPr>
      </w:pPr>
    </w:p>
    <w:p w:rsidR="00584EB2" w:rsidRPr="00494694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 w:rsidRPr="00494694">
        <w:rPr>
          <w:rFonts w:ascii="Comic Sans MS" w:hAnsi="Comic Sans MS"/>
          <w:sz w:val="22"/>
          <w:szCs w:val="22"/>
        </w:rPr>
        <w:t>Bayraklı Tepe, okulun ………………………… dir.</w:t>
      </w:r>
    </w:p>
    <w:p w:rsidR="00584EB2" w:rsidRPr="00494694" w:rsidRDefault="00584EB2" w:rsidP="00494694">
      <w:pPr>
        <w:pStyle w:val="ListParagraph"/>
        <w:rPr>
          <w:rFonts w:ascii="Comic Sans MS" w:hAnsi="Comic Sans MS"/>
          <w:sz w:val="22"/>
          <w:szCs w:val="22"/>
        </w:rPr>
      </w:pPr>
    </w:p>
    <w:p w:rsidR="00584EB2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 w:rsidRPr="00494694">
        <w:rPr>
          <w:rFonts w:ascii="Comic Sans MS" w:hAnsi="Comic Sans MS"/>
          <w:sz w:val="22"/>
          <w:szCs w:val="22"/>
        </w:rPr>
        <w:t>Bakkal, okulun …………………………………... dır.</w:t>
      </w:r>
    </w:p>
    <w:p w:rsidR="00584EB2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</w:p>
    <w:p w:rsidR="00584EB2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</w:p>
    <w:p w:rsidR="00584EB2" w:rsidRPr="00494694" w:rsidRDefault="00584EB2" w:rsidP="00494694">
      <w:pPr>
        <w:pStyle w:val="NoSpacing"/>
        <w:ind w:left="5310"/>
        <w:jc w:val="both"/>
        <w:rPr>
          <w:rFonts w:ascii="Comic Sans MS" w:hAnsi="Comic Sans MS"/>
          <w:sz w:val="22"/>
          <w:szCs w:val="22"/>
        </w:rPr>
      </w:pPr>
    </w:p>
    <w:p w:rsidR="00584EB2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Default="00584EB2" w:rsidP="00494694">
      <w:pPr>
        <w:rPr>
          <w:rFonts w:ascii="Century Gothic" w:hAnsi="Century Gothic"/>
          <w:b/>
        </w:rPr>
      </w:pPr>
      <w:r w:rsidRPr="00494694">
        <w:rPr>
          <w:rFonts w:ascii="Century Gothic" w:hAnsi="Century Gothic"/>
          <w:b/>
        </w:rPr>
        <w:t>D- Aşağıdaki test sorularını çözün. (8 x 5 = 40 Puan)</w:t>
      </w:r>
      <w:r w:rsidRPr="00494694">
        <w:rPr>
          <w:rFonts w:ascii="Century Gothic" w:hAnsi="Century Gothic"/>
          <w:b/>
        </w:rPr>
        <w:tab/>
      </w:r>
    </w:p>
    <w:tbl>
      <w:tblPr>
        <w:tblpPr w:leftFromText="141" w:rightFromText="141" w:vertAnchor="text" w:tblpY="1"/>
        <w:tblOverlap w:val="never"/>
        <w:tblW w:w="3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5"/>
        <w:gridCol w:w="730"/>
        <w:gridCol w:w="680"/>
        <w:gridCol w:w="704"/>
        <w:gridCol w:w="704"/>
        <w:gridCol w:w="802"/>
      </w:tblGrid>
      <w:tr w:rsidR="00584EB2" w:rsidRPr="004213A8" w:rsidTr="00494694">
        <w:trPr>
          <w:cantSplit/>
          <w:trHeight w:val="1093"/>
        </w:trPr>
        <w:tc>
          <w:tcPr>
            <w:tcW w:w="365" w:type="dxa"/>
            <w:vMerge w:val="restart"/>
            <w:textDirection w:val="btLr"/>
          </w:tcPr>
          <w:p w:rsidR="00584EB2" w:rsidRPr="004213A8" w:rsidRDefault="00584EB2" w:rsidP="00494694">
            <w:pPr>
              <w:rPr>
                <w:rFonts w:ascii="Century Gothic" w:hAnsi="Century Gothic"/>
                <w:b/>
              </w:rPr>
            </w:pPr>
            <w:r w:rsidRPr="004213A8">
              <w:rPr>
                <w:rFonts w:ascii="Century Gothic" w:hAnsi="Century Gothic"/>
                <w:b/>
              </w:rPr>
              <w:t xml:space="preserve">   İSTANBUL                        </w:t>
            </w:r>
          </w:p>
        </w:tc>
        <w:tc>
          <w:tcPr>
            <w:tcW w:w="730" w:type="dxa"/>
            <w:textDirection w:val="btLr"/>
            <w:vAlign w:val="center"/>
          </w:tcPr>
          <w:p w:rsidR="00584EB2" w:rsidRPr="004213A8" w:rsidRDefault="00584EB2" w:rsidP="00494694"/>
          <w:p w:rsidR="00584EB2" w:rsidRPr="004213A8" w:rsidRDefault="00584EB2" w:rsidP="00494694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4213A8">
              <w:rPr>
                <w:rFonts w:ascii="Century Gothic" w:hAnsi="Century Gothic"/>
                <w:b/>
                <w:sz w:val="18"/>
                <w:szCs w:val="18"/>
              </w:rPr>
              <w:t>Pazartesi</w:t>
            </w:r>
          </w:p>
        </w:tc>
        <w:tc>
          <w:tcPr>
            <w:tcW w:w="680" w:type="dxa"/>
            <w:textDirection w:val="btLr"/>
            <w:vAlign w:val="center"/>
          </w:tcPr>
          <w:p w:rsidR="00584EB2" w:rsidRPr="004213A8" w:rsidRDefault="00584EB2" w:rsidP="00494694"/>
          <w:p w:rsidR="00584EB2" w:rsidRPr="004213A8" w:rsidRDefault="00584EB2" w:rsidP="00494694">
            <w:r w:rsidRPr="004213A8">
              <w:rPr>
                <w:rFonts w:ascii="Century Gothic" w:hAnsi="Century Gothic"/>
                <w:b/>
                <w:sz w:val="18"/>
                <w:szCs w:val="18"/>
              </w:rPr>
              <w:t>Salı</w:t>
            </w:r>
          </w:p>
        </w:tc>
        <w:tc>
          <w:tcPr>
            <w:tcW w:w="704" w:type="dxa"/>
            <w:textDirection w:val="btLr"/>
            <w:vAlign w:val="center"/>
          </w:tcPr>
          <w:p w:rsidR="00584EB2" w:rsidRPr="004213A8" w:rsidRDefault="00584EB2" w:rsidP="00494694"/>
          <w:p w:rsidR="00584EB2" w:rsidRPr="004213A8" w:rsidRDefault="00584EB2" w:rsidP="00494694">
            <w:r w:rsidRPr="004213A8">
              <w:rPr>
                <w:rFonts w:ascii="Century Gothic" w:hAnsi="Century Gothic"/>
                <w:b/>
                <w:sz w:val="18"/>
                <w:szCs w:val="18"/>
              </w:rPr>
              <w:t>Çarşamba</w:t>
            </w:r>
          </w:p>
        </w:tc>
        <w:tc>
          <w:tcPr>
            <w:tcW w:w="704" w:type="dxa"/>
            <w:textDirection w:val="btLr"/>
            <w:vAlign w:val="center"/>
          </w:tcPr>
          <w:p w:rsidR="00584EB2" w:rsidRPr="004213A8" w:rsidRDefault="00584EB2" w:rsidP="00494694"/>
          <w:p w:rsidR="00584EB2" w:rsidRPr="004213A8" w:rsidRDefault="00584EB2" w:rsidP="00494694">
            <w:r w:rsidRPr="004213A8">
              <w:rPr>
                <w:rFonts w:ascii="Century Gothic" w:hAnsi="Century Gothic"/>
                <w:b/>
                <w:sz w:val="18"/>
                <w:szCs w:val="18"/>
              </w:rPr>
              <w:t>Perşembe</w:t>
            </w:r>
          </w:p>
        </w:tc>
        <w:tc>
          <w:tcPr>
            <w:tcW w:w="802" w:type="dxa"/>
            <w:textDirection w:val="btLr"/>
            <w:vAlign w:val="center"/>
          </w:tcPr>
          <w:p w:rsidR="00584EB2" w:rsidRPr="004213A8" w:rsidRDefault="00584EB2" w:rsidP="00494694"/>
          <w:p w:rsidR="00584EB2" w:rsidRPr="004213A8" w:rsidRDefault="00584EB2" w:rsidP="00494694">
            <w:r w:rsidRPr="004213A8">
              <w:rPr>
                <w:rFonts w:ascii="Century Gothic" w:hAnsi="Century Gothic"/>
                <w:b/>
                <w:sz w:val="18"/>
                <w:szCs w:val="18"/>
              </w:rPr>
              <w:t>Cuma</w:t>
            </w:r>
          </w:p>
        </w:tc>
      </w:tr>
      <w:tr w:rsidR="00584EB2" w:rsidRPr="004213A8" w:rsidTr="00494694">
        <w:trPr>
          <w:cantSplit/>
          <w:trHeight w:val="637"/>
        </w:trPr>
        <w:tc>
          <w:tcPr>
            <w:tcW w:w="365" w:type="dxa"/>
            <w:vMerge/>
            <w:textDirection w:val="btLr"/>
          </w:tcPr>
          <w:p w:rsidR="00584EB2" w:rsidRPr="004213A8" w:rsidRDefault="00584EB2" w:rsidP="00494694"/>
        </w:tc>
        <w:tc>
          <w:tcPr>
            <w:tcW w:w="730" w:type="dxa"/>
          </w:tcPr>
          <w:p w:rsidR="00584EB2" w:rsidRPr="004213A8" w:rsidRDefault="00584EB2" w:rsidP="00494694">
            <w:r>
              <w:rPr>
                <w:noProof/>
                <w:lang w:eastAsia="tr-TR"/>
              </w:rPr>
              <w:pict>
                <v:shape id="Resim 2" o:spid="_x0000_s1029" type="#_x0000_t75" alt="-sunny-t9947" style="position:absolute;margin-left:-4.45pt;margin-top:5.35pt;width:31.95pt;height:22.5pt;z-index:251654144;visibility:visible;mso-position-horizontal-relative:text;mso-position-vertical-relative:text">
                  <v:imagedata r:id="rId7" o:title=""/>
                </v:shape>
              </w:pict>
            </w:r>
          </w:p>
        </w:tc>
        <w:tc>
          <w:tcPr>
            <w:tcW w:w="680" w:type="dxa"/>
          </w:tcPr>
          <w:p w:rsidR="00584EB2" w:rsidRPr="004213A8" w:rsidRDefault="00584EB2" w:rsidP="00494694">
            <w:r>
              <w:rPr>
                <w:noProof/>
                <w:lang w:eastAsia="tr-TR"/>
              </w:rPr>
              <w:pict>
                <v:shape id="Resim 3" o:spid="_x0000_s1030" type="#_x0000_t75" alt="sunny_" style="position:absolute;margin-left:-5.95pt;margin-top:4.55pt;width:33.2pt;height:24.75pt;z-index:251655168;visibility:visible;mso-position-horizontal-relative:text;mso-position-vertical-relative:text">
                  <v:imagedata r:id="rId8" o:title=""/>
                </v:shape>
              </w:pict>
            </w:r>
          </w:p>
        </w:tc>
        <w:tc>
          <w:tcPr>
            <w:tcW w:w="704" w:type="dxa"/>
          </w:tcPr>
          <w:p w:rsidR="00584EB2" w:rsidRPr="004213A8" w:rsidRDefault="00584EB2" w:rsidP="00494694">
            <w:r>
              <w:rPr>
                <w:noProof/>
                <w:lang w:eastAsia="tr-TR"/>
              </w:rPr>
              <w:pict>
                <v:shape id="Resim 1" o:spid="_x0000_s1031" type="#_x0000_t75" alt="Tam boyutlu görseli göster" href="http://img243.imageshack.us/img243/189/rainy1ra0.g" style="position:absolute;margin-left:-3.25pt;margin-top:6.1pt;width:29.55pt;height:21pt;z-index:251653120;visibility:visible;mso-position-horizontal-relative:text;mso-position-vertical-relative:text" o:button="t">
                  <v:fill o:detectmouseclick="t"/>
                  <v:imagedata r:id="rId9" o:title=""/>
                </v:shape>
              </w:pict>
            </w:r>
          </w:p>
        </w:tc>
        <w:tc>
          <w:tcPr>
            <w:tcW w:w="704" w:type="dxa"/>
          </w:tcPr>
          <w:p w:rsidR="00584EB2" w:rsidRPr="004213A8" w:rsidRDefault="00584EB2" w:rsidP="00494694">
            <w:r>
              <w:rPr>
                <w:noProof/>
                <w:lang w:eastAsia="tr-TR"/>
              </w:rPr>
              <w:pict>
                <v:shape id="_x0000_s1032" type="#_x0000_t75" alt="cute-snowman" style="position:absolute;margin-left:1.6pt;margin-top:1.6pt;width:26.25pt;height:28.65pt;z-index:251656192;visibility:visible;mso-position-horizontal-relative:text;mso-position-vertical-relative:text">
                  <v:imagedata r:id="rId10" o:title=""/>
                </v:shape>
              </w:pict>
            </w:r>
          </w:p>
        </w:tc>
        <w:tc>
          <w:tcPr>
            <w:tcW w:w="802" w:type="dxa"/>
          </w:tcPr>
          <w:p w:rsidR="00584EB2" w:rsidRPr="004213A8" w:rsidRDefault="00584EB2" w:rsidP="00494694">
            <w:r>
              <w:rPr>
                <w:noProof/>
                <w:lang w:eastAsia="tr-TR"/>
              </w:rPr>
              <w:pict>
                <v:shape id="_x0000_s1033" type="#_x0000_t75" alt="cute-snowman" style="position:absolute;margin-left:1.35pt;margin-top:.7pt;width:26.25pt;height:28.65pt;z-index:251657216;visibility:visible;mso-position-horizontal-relative:text;mso-position-vertical-relative:text">
                  <v:imagedata r:id="rId10" o:title=""/>
                </v:shape>
              </w:pict>
            </w:r>
          </w:p>
        </w:tc>
      </w:tr>
    </w:tbl>
    <w:p w:rsidR="00584EB2" w:rsidRDefault="00584EB2" w:rsidP="00494694">
      <w:pPr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55.9pt;margin-top:5.2pt;width:259.25pt;height:133.95pt;z-index:251659264;visibility:visible;mso-wrap-distance-top:3.6pt;mso-wrap-distance-bottom:3.6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fcf">
            <v:textbox>
              <w:txbxContent>
                <w:p w:rsidR="00584EB2" w:rsidRPr="00494694" w:rsidRDefault="00584EB2" w:rsidP="00494694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5-</w:t>
                  </w:r>
                  <w:r w:rsidRPr="00231963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Mustafa Kemal Samsun’dan sonra sırasıyla hangi illere gitmiş ve kongreler düzenlemiştir?</w:t>
                  </w:r>
                </w:p>
                <w:p w:rsidR="00584EB2" w:rsidRDefault="00584EB2" w:rsidP="00494694">
                  <w:pPr>
                    <w:ind w:left="708"/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231963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231963">
                    <w:rPr>
                      <w:rFonts w:ascii="Century Gothic" w:hAnsi="Century Gothic"/>
                      <w:sz w:val="20"/>
                      <w:szCs w:val="20"/>
                    </w:rPr>
                    <w:t>Amas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>ya – Sivas – Erzurum – Ankara</w:t>
                  </w:r>
                </w:p>
                <w:p w:rsidR="00584EB2" w:rsidRPr="00231963" w:rsidRDefault="00584EB2" w:rsidP="00494694">
                  <w:pPr>
                    <w:ind w:firstLine="708"/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231963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231963">
                    <w:rPr>
                      <w:rFonts w:ascii="Century Gothic" w:hAnsi="Century Gothic"/>
                      <w:sz w:val="20"/>
                      <w:szCs w:val="20"/>
                    </w:rPr>
                    <w:t>Amasya – Sivas – Ankara – İstanbul</w:t>
                  </w:r>
                </w:p>
                <w:p w:rsidR="00584EB2" w:rsidRDefault="00584EB2" w:rsidP="00494694">
                  <w:pPr>
                    <w:ind w:firstLine="708"/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231963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231963">
                    <w:rPr>
                      <w:rFonts w:ascii="Century Gothic" w:hAnsi="Century Gothic"/>
                      <w:sz w:val="20"/>
                      <w:szCs w:val="20"/>
                    </w:rPr>
                    <w:t>Amasya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– Erzurum – Sivas – Ankara</w:t>
                  </w:r>
                </w:p>
                <w:p w:rsidR="00584EB2" w:rsidRPr="00231963" w:rsidRDefault="00584EB2" w:rsidP="00494694">
                  <w:pPr>
                    <w:ind w:firstLine="708"/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231963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231963">
                    <w:rPr>
                      <w:rFonts w:ascii="Century Gothic" w:hAnsi="Century Gothic"/>
                      <w:sz w:val="20"/>
                      <w:szCs w:val="20"/>
                    </w:rPr>
                    <w:t>Amasya – Ankara – Erzurum – Sivas</w:t>
                  </w:r>
                </w:p>
                <w:p w:rsidR="00584EB2" w:rsidRPr="00973129" w:rsidRDefault="00584EB2" w:rsidP="00494694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494694"/>
              </w:txbxContent>
            </v:textbox>
            <w10:wrap type="square"/>
          </v:shape>
        </w:pict>
      </w:r>
      <w:r>
        <w:rPr>
          <w:noProof/>
          <w:lang w:eastAsia="tr-TR"/>
        </w:rPr>
        <w:pict>
          <v:shape id="Metin Kutusu 2" o:spid="_x0000_s1035" type="#_x0000_t202" style="position:absolute;margin-left:-212pt;margin-top:92.2pt;width:235.25pt;height:100.95pt;z-index:251658240;visibility:visible;mso-wrap-distance-top:3.6pt;mso-wrap-distance-bottom:3.6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ffc">
            <v:textbox>
              <w:txbxContent>
                <w:p w:rsidR="00584EB2" w:rsidRPr="00494694" w:rsidRDefault="00584EB2" w:rsidP="00494694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1-</w:t>
                  </w: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Yukarıdaki İstanbul ili için verilen hava tahmin raporuna göre</w:t>
                  </w: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Cuma günü hava durumu nasıldır</w:t>
                  </w: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? </w:t>
                  </w:r>
                </w:p>
                <w:p w:rsidR="00584EB2" w:rsidRDefault="00584EB2" w:rsidP="00494694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Güneşli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973129">
                    <w:rPr>
                      <w:rFonts w:ascii="Century Gothic" w:hAnsi="Century Gothic"/>
                      <w:sz w:val="20"/>
                      <w:szCs w:val="20"/>
                    </w:rPr>
                    <w:t>Parçalı bulutlu</w:t>
                  </w:r>
                </w:p>
                <w:p w:rsidR="00584EB2" w:rsidRPr="00973129" w:rsidRDefault="00584EB2" w:rsidP="00494694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Yağmurlu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 w:rsidRPr="00973129">
                    <w:rPr>
                      <w:rFonts w:ascii="Century Gothic" w:hAnsi="Century Gothic"/>
                      <w:sz w:val="20"/>
                      <w:szCs w:val="20"/>
                    </w:rPr>
                    <w:t xml:space="preserve"> Karlı</w:t>
                  </w:r>
                </w:p>
                <w:p w:rsidR="00584EB2" w:rsidRDefault="00584EB2" w:rsidP="00494694"/>
              </w:txbxContent>
            </v:textbox>
          </v:shape>
        </w:pict>
      </w:r>
      <w:r>
        <w:rPr>
          <w:noProof/>
          <w:lang w:eastAsia="tr-TR"/>
        </w:rPr>
        <w:pict>
          <v:shape id="_x0000_s1036" type="#_x0000_t202" style="position:absolute;margin-left:56.8pt;margin-top:157.45pt;width:258.35pt;height:107.55pt;z-index:251663360;visibility:visible;mso-wrap-distance-top:3.6pt;mso-wrap-distance-bottom:3.6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cfc">
            <v:textbox>
              <w:txbxContent>
                <w:p w:rsidR="00584EB2" w:rsidRPr="004213A8" w:rsidRDefault="00584EB2" w:rsidP="00E0590F">
                  <w:pPr>
                    <w:pStyle w:val="NoSpacing"/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  <w:lang w:eastAsia="en-US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6-</w:t>
                  </w:r>
                  <w:r w:rsidRPr="00BC706E"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>Ülkemizde hava olaylarını inceleyen bilim dalına ne ad verilir?</w:t>
                  </w:r>
                </w:p>
                <w:p w:rsidR="00584EB2" w:rsidRPr="00113A0F" w:rsidRDefault="00584EB2" w:rsidP="00E0590F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Pr="00113A0F" w:rsidRDefault="00584EB2" w:rsidP="00E0590F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Termometre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Hava durumu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 xml:space="preserve">                                                                     </w:t>
                  </w:r>
                </w:p>
                <w:p w:rsidR="00584EB2" w:rsidRPr="00113A0F" w:rsidRDefault="00584EB2" w:rsidP="00E0590F">
                  <w:pPr>
                    <w:jc w:val="both"/>
                    <w:rPr>
                      <w:sz w:val="20"/>
                      <w:szCs w:val="20"/>
                    </w:rPr>
                  </w:pP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Meteoroloji  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Klimatoloji</w:t>
                  </w:r>
                </w:p>
                <w:p w:rsidR="00584EB2" w:rsidRPr="004213A8" w:rsidRDefault="00584EB2" w:rsidP="00E0590F">
                  <w:pPr>
                    <w:pStyle w:val="NoSpacing"/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  <w:lang w:eastAsia="en-US"/>
                    </w:rPr>
                  </w:pPr>
                </w:p>
                <w:p w:rsidR="00584EB2" w:rsidRPr="00113A0F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Pr="00113A0F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A.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 xml:space="preserve"> I. İnönü Savaşı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 xml:space="preserve"> II. İnönü Savaşı                                                                      </w:t>
                  </w:r>
                </w:p>
                <w:p w:rsidR="00584EB2" w:rsidRPr="00113A0F" w:rsidRDefault="00584EB2" w:rsidP="00115727">
                  <w:pPr>
                    <w:jc w:val="both"/>
                    <w:rPr>
                      <w:sz w:val="20"/>
                      <w:szCs w:val="20"/>
                    </w:rPr>
                  </w:pP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 xml:space="preserve"> Sakarya Savaşı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113A0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 w:rsidRPr="00113A0F">
                    <w:rPr>
                      <w:rFonts w:ascii="Century Gothic" w:hAnsi="Century Gothic"/>
                      <w:sz w:val="20"/>
                      <w:szCs w:val="20"/>
                    </w:rPr>
                    <w:t xml:space="preserve"> Büyük Taarruz</w:t>
                  </w: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ind w:left="708" w:firstLine="708"/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Pr="00973129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/>
              </w:txbxContent>
            </v:textbox>
          </v:shape>
        </w:pict>
      </w:r>
      <w:r>
        <w:rPr>
          <w:rFonts w:ascii="Comic Sans MS" w:hAnsi="Comic Sans MS"/>
          <w:sz w:val="24"/>
          <w:szCs w:val="24"/>
        </w:rPr>
        <w:br w:type="textWrapping" w:clear="all"/>
      </w:r>
    </w:p>
    <w:p w:rsidR="00584EB2" w:rsidRDefault="00584EB2" w:rsidP="00115727">
      <w:pPr>
        <w:jc w:val="center"/>
        <w:rPr>
          <w:rFonts w:ascii="Comic Sans MS" w:hAnsi="Comic Sans MS"/>
          <w:sz w:val="24"/>
          <w:szCs w:val="24"/>
        </w:rPr>
      </w:pPr>
    </w:p>
    <w:p w:rsidR="00584EB2" w:rsidRPr="00494694" w:rsidRDefault="00584EB2" w:rsidP="00494694">
      <w:pPr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pict>
          <v:shape id="_x0000_s1037" type="#_x0000_t202" style="position:absolute;margin-left:-10.85pt;margin-top:12.1pt;width:235.25pt;height:95.25pt;z-index:251660288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cff">
            <v:textbox>
              <w:txbxContent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2-</w:t>
                  </w:r>
                  <w:r w:rsidRPr="00973129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Üç tane yön bulma yöntemi yazınız.</w:t>
                  </w:r>
                </w:p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1-)</w:t>
                  </w:r>
                </w:p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2-)</w:t>
                  </w:r>
                </w:p>
                <w:p w:rsidR="00584EB2" w:rsidRPr="00973129" w:rsidRDefault="00584EB2" w:rsidP="00E0590F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3-)</w:t>
                  </w:r>
                </w:p>
                <w:p w:rsidR="00584EB2" w:rsidRDefault="00584EB2" w:rsidP="00494694"/>
              </w:txbxContent>
            </v:textbox>
            <w10:wrap type="square"/>
          </v:shape>
        </w:pict>
      </w:r>
    </w:p>
    <w:p w:rsidR="00584EB2" w:rsidRPr="00494694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Pr="00494694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Pr="00494694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Default="00584EB2" w:rsidP="00494694">
      <w:pPr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pict>
          <v:shape id="_x0000_s1038" type="#_x0000_t202" style="position:absolute;margin-left:23.25pt;margin-top:7.9pt;width:258.35pt;height:200.8pt;z-index:251664384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ff9">
            <v:textbox>
              <w:txbxContent>
                <w:p w:rsidR="00584EB2" w:rsidRPr="004213A8" w:rsidRDefault="00584EB2" w:rsidP="00115727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7-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4213A8">
                    <w:rPr>
                      <w:rFonts w:ascii="Century Gothic" w:hAnsi="Century Gothic"/>
                      <w:b/>
                      <w:color w:val="0000CC"/>
                      <w:sz w:val="20"/>
                      <w:szCs w:val="20"/>
                    </w:rPr>
                    <w:t>“Osmanlı Devleti kaybettiği toprakları tekrar almak için 1. Dünya Savaşı’na katılmış ancak savaştan yenik ayrılmıştır.”</w:t>
                  </w: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 w:rsidRPr="004213A8">
                    <w:rPr>
                      <w:rFonts w:ascii="Century Gothic" w:hAnsi="Century Gothic"/>
                      <w:sz w:val="20"/>
                      <w:szCs w:val="20"/>
                    </w:rPr>
                    <w:t xml:space="preserve">     </w:t>
                  </w:r>
                  <w:r w:rsidRPr="004213A8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Osmanlı Devleti 1. Dünya Savaşı’nı kaybettiğinde hangi anlaşmayı imzalamak zorunda kalmıştır?</w:t>
                  </w: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4213A8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A.</w:t>
                  </w:r>
                  <w:r w:rsidRPr="004213A8">
                    <w:rPr>
                      <w:rFonts w:ascii="Century Gothic" w:hAnsi="Century Gothic"/>
                      <w:sz w:val="20"/>
                      <w:szCs w:val="20"/>
                    </w:rPr>
                    <w:t xml:space="preserve"> Gümrü Antlaşması</w:t>
                  </w:r>
                  <w:r w:rsidRPr="004213A8"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4213A8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 w:rsidRPr="004213A8">
                    <w:rPr>
                      <w:rFonts w:ascii="Century Gothic" w:hAnsi="Century Gothic"/>
                      <w:sz w:val="20"/>
                      <w:szCs w:val="20"/>
                    </w:rPr>
                    <w:t xml:space="preserve"> Ankara Anlaşması</w:t>
                  </w: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4213A8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 w:rsidRPr="004213A8">
                    <w:rPr>
                      <w:rFonts w:ascii="Century Gothic" w:hAnsi="Century Gothic"/>
                      <w:sz w:val="20"/>
                      <w:szCs w:val="20"/>
                    </w:rPr>
                    <w:t xml:space="preserve"> Mondros Ateşkes Antlaşması</w:t>
                  </w: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4213A8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 w:rsidRPr="004213A8">
                    <w:rPr>
                      <w:rFonts w:ascii="Century Gothic" w:hAnsi="Century Gothic"/>
                      <w:sz w:val="20"/>
                      <w:szCs w:val="20"/>
                    </w:rPr>
                    <w:t xml:space="preserve"> Lozan Antlaşması</w:t>
                  </w: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BC706E"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ind w:left="708" w:firstLine="708"/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Pr="00973129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/>
              </w:txbxContent>
            </v:textbox>
          </v:shape>
        </w:pict>
      </w:r>
      <w:r>
        <w:rPr>
          <w:noProof/>
          <w:lang w:eastAsia="tr-TR"/>
        </w:rPr>
        <w:pict>
          <v:shape id="_x0000_s1039" type="#_x0000_t202" style="position:absolute;margin-left:-244.65pt;margin-top:22.65pt;width:235.25pt;height:125.05pt;z-index:251661312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ffc">
            <v:textbox style="mso-next-textbox:#_x0000_s1039">
              <w:txbxContent>
                <w:p w:rsidR="00584EB2" w:rsidRPr="00DB2AFC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DB2AFC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3-</w:t>
                  </w:r>
                  <w:r w:rsidRPr="00BE13A9"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Milli Mücadelemizin başlangıcı hangi </w:t>
                  </w: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olaydır</w:t>
                  </w: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?</w:t>
                  </w:r>
                  <w:r w:rsidRPr="00DB2AFC"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</w:p>
                <w:p w:rsidR="00584EB2" w:rsidRPr="00DB2AFC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A,</w:t>
                  </w:r>
                  <w:r w:rsidRPr="00DB2AFC">
                    <w:rPr>
                      <w:rFonts w:ascii="Century Gothic" w:hAnsi="Century Gothic"/>
                      <w:sz w:val="20"/>
                      <w:szCs w:val="20"/>
                    </w:rPr>
                    <w:t xml:space="preserve"> Cumhuriyet’in ilan edilmesi.                                  </w:t>
                  </w: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 w:rsidRPr="00DB2AFC">
                    <w:rPr>
                      <w:rFonts w:ascii="Century Gothic" w:hAnsi="Century Gothic"/>
                      <w:sz w:val="20"/>
                      <w:szCs w:val="20"/>
                    </w:rPr>
                    <w:t xml:space="preserve"> TBMM’nin açılması.</w:t>
                  </w:r>
                </w:p>
                <w:p w:rsidR="00584EB2" w:rsidRPr="00DB2AFC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 w:rsidRPr="00DB2AFC">
                    <w:rPr>
                      <w:rFonts w:ascii="Century Gothic" w:hAnsi="Century Gothic"/>
                      <w:sz w:val="20"/>
                      <w:szCs w:val="20"/>
                    </w:rPr>
                    <w:t xml:space="preserve"> II. İnönü Savaşı.                                                      </w:t>
                  </w:r>
                </w:p>
                <w:p w:rsidR="00584EB2" w:rsidRPr="00DB2AFC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 w:rsidRPr="00DB2AFC">
                    <w:rPr>
                      <w:rFonts w:ascii="Century Gothic" w:hAnsi="Century Gothic"/>
                      <w:sz w:val="20"/>
                      <w:szCs w:val="20"/>
                    </w:rPr>
                    <w:t xml:space="preserve"> Mustafa Kemal’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DB2AFC">
                    <w:rPr>
                      <w:rFonts w:ascii="Century Gothic" w:hAnsi="Century Gothic"/>
                      <w:sz w:val="20"/>
                      <w:szCs w:val="20"/>
                    </w:rPr>
                    <w:t>in Samsun’a çıkışı.</w:t>
                  </w:r>
                </w:p>
                <w:p w:rsidR="00584EB2" w:rsidRPr="00BE13A9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</w:pPr>
                </w:p>
              </w:txbxContent>
            </v:textbox>
            <w10:wrap type="square"/>
          </v:shape>
        </w:pict>
      </w:r>
      <w:r>
        <w:rPr>
          <w:rFonts w:ascii="Comic Sans MS" w:hAnsi="Comic Sans MS"/>
          <w:sz w:val="24"/>
          <w:szCs w:val="24"/>
        </w:rPr>
        <w:t xml:space="preserve">      </w:t>
      </w:r>
    </w:p>
    <w:p w:rsidR="00584EB2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Pr="00494694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Default="00584EB2" w:rsidP="00494694">
      <w:pPr>
        <w:rPr>
          <w:rFonts w:ascii="Comic Sans MS" w:hAnsi="Comic Sans MS"/>
          <w:sz w:val="24"/>
          <w:szCs w:val="24"/>
        </w:rPr>
      </w:pPr>
    </w:p>
    <w:p w:rsidR="00584EB2" w:rsidRDefault="00584EB2" w:rsidP="00115727">
      <w:pPr>
        <w:rPr>
          <w:rFonts w:ascii="Comic Sans MS" w:hAnsi="Comic Sans MS"/>
          <w:sz w:val="24"/>
          <w:szCs w:val="24"/>
        </w:rPr>
      </w:pPr>
    </w:p>
    <w:p w:rsidR="00584EB2" w:rsidRDefault="00584EB2" w:rsidP="00115727">
      <w:pPr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pict>
          <v:shape id="_x0000_s1040" type="#_x0000_t202" style="position:absolute;margin-left:-10.85pt;margin-top:17.15pt;width:241.1pt;height:143.4pt;z-index:251662336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fcf">
            <v:textbox style="mso-next-textbox:#_x0000_s1040">
              <w:txbxContent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4-</w:t>
                  </w:r>
                  <w:r w:rsidRPr="0016763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Üç tane doğal ve beşeri unsur yazınız.</w:t>
                  </w:r>
                </w:p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          </w:t>
                  </w:r>
                  <w:r w:rsidRPr="00132800">
                    <w:rPr>
                      <w:rFonts w:ascii="Century Gothic" w:hAnsi="Century Gothic"/>
                      <w:b/>
                      <w:sz w:val="20"/>
                      <w:szCs w:val="20"/>
                      <w:u w:val="single"/>
                    </w:rPr>
                    <w:t xml:space="preserve">DOĞAL </w:t>
                  </w: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                             </w:t>
                  </w:r>
                  <w:r w:rsidRPr="00132800">
                    <w:rPr>
                      <w:rFonts w:ascii="Century Gothic" w:hAnsi="Century Gothic"/>
                      <w:b/>
                      <w:sz w:val="20"/>
                      <w:szCs w:val="20"/>
                      <w:u w:val="single"/>
                    </w:rPr>
                    <w:t>BEŞERİ</w:t>
                  </w:r>
                </w:p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1-)                                       1-)</w:t>
                  </w:r>
                </w:p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2-)                                       2-)</w:t>
                  </w:r>
                </w:p>
                <w:p w:rsidR="00584EB2" w:rsidRDefault="00584EB2" w:rsidP="00E0590F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3-)                                       3-)</w:t>
                  </w:r>
                </w:p>
                <w:p w:rsidR="00584EB2" w:rsidRPr="0016763F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16763F">
                    <w:rPr>
                      <w:rFonts w:ascii="Century Gothic" w:hAnsi="Century Gothic"/>
                      <w:sz w:val="20"/>
                      <w:szCs w:val="20"/>
                    </w:rPr>
                    <w:t xml:space="preserve">                                                                                   </w:t>
                  </w:r>
                </w:p>
                <w:p w:rsidR="00584EB2" w:rsidRPr="00BE13A9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</w:pPr>
                </w:p>
              </w:txbxContent>
            </v:textbox>
            <w10:wrap type="square"/>
          </v:shape>
        </w:pict>
      </w:r>
    </w:p>
    <w:p w:rsidR="00584EB2" w:rsidRPr="00115727" w:rsidRDefault="00584EB2" w:rsidP="00115727">
      <w:pPr>
        <w:rPr>
          <w:rFonts w:ascii="Comic Sans MS" w:hAnsi="Comic Sans MS"/>
          <w:sz w:val="24"/>
          <w:szCs w:val="24"/>
        </w:rPr>
      </w:pPr>
    </w:p>
    <w:p w:rsidR="00584EB2" w:rsidRDefault="00584EB2" w:rsidP="00115727">
      <w:pPr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pict>
          <v:shape id="_x0000_s1041" type="#_x0000_t202" style="position:absolute;margin-left:22.35pt;margin-top:20.55pt;width:258.35pt;height:78.75pt;z-index:251665408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" fillcolor="#cff">
            <v:textbox>
              <w:txbxContent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0A414B">
                    <w:rPr>
                      <w:rFonts w:ascii="Century Gothic" w:hAnsi="Century Gothic"/>
                      <w:b/>
                      <w:color w:val="FF0000"/>
                      <w:sz w:val="20"/>
                      <w:szCs w:val="20"/>
                      <w:highlight w:val="yellow"/>
                      <w:bdr w:val="single" w:sz="4" w:space="0" w:color="auto"/>
                    </w:rPr>
                    <w:t>8-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</w:t>
                  </w:r>
                  <w:r w:rsidRPr="006A67FB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Doğal ortama </w:t>
                  </w:r>
                  <w:r w:rsidRPr="00DB2AFC">
                    <w:rPr>
                      <w:rFonts w:ascii="Century Gothic" w:hAnsi="Century Gothic"/>
                      <w:b/>
                      <w:sz w:val="20"/>
                      <w:szCs w:val="20"/>
                      <w:u w:val="single"/>
                    </w:rPr>
                    <w:t>en çok</w:t>
                  </w:r>
                  <w:r w:rsidRPr="006A67FB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 xml:space="preserve"> zarar v</w:t>
                  </w:r>
                  <w:r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eren aşağıdakilerden hangisidir</w:t>
                  </w:r>
                  <w:r w:rsidRPr="006A67FB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?</w:t>
                  </w: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966A3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A.</w:t>
                  </w:r>
                  <w:r w:rsidRPr="006A67FB">
                    <w:rPr>
                      <w:rFonts w:ascii="Century Gothic" w:hAnsi="Century Gothic"/>
                      <w:sz w:val="20"/>
                      <w:szCs w:val="20"/>
                    </w:rPr>
                    <w:t xml:space="preserve"> insa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>n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966A3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B.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volkanlar</w:t>
                  </w:r>
                </w:p>
                <w:p w:rsidR="00584EB2" w:rsidRPr="006A67FB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  <w:r w:rsidRPr="00966A3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C.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 sel</w:t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>
                    <w:rPr>
                      <w:rFonts w:ascii="Century Gothic" w:hAnsi="Century Gothic"/>
                      <w:sz w:val="20"/>
                      <w:szCs w:val="20"/>
                    </w:rPr>
                    <w:tab/>
                  </w:r>
                  <w:r w:rsidRPr="00966A3F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D.</w:t>
                  </w:r>
                  <w:r w:rsidRPr="006A67FB">
                    <w:rPr>
                      <w:rFonts w:ascii="Century Gothic" w:hAnsi="Century Gothic"/>
                      <w:sz w:val="20"/>
                      <w:szCs w:val="20"/>
                    </w:rPr>
                    <w:t xml:space="preserve"> hayvanlar</w:t>
                  </w:r>
                </w:p>
                <w:p w:rsidR="00584EB2" w:rsidRPr="004F7128" w:rsidRDefault="00584EB2" w:rsidP="00115727">
                  <w:pPr>
                    <w:pStyle w:val="NoSpacing"/>
                  </w:pP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Pr="004213A8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Default="00584EB2" w:rsidP="00115727">
                  <w:pPr>
                    <w:ind w:left="708" w:firstLine="708"/>
                    <w:jc w:val="both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</w:p>
                <w:p w:rsidR="00584EB2" w:rsidRPr="00973129" w:rsidRDefault="00584EB2" w:rsidP="00115727">
                  <w:pPr>
                    <w:jc w:val="both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  <w:p w:rsidR="00584EB2" w:rsidRDefault="00584EB2" w:rsidP="00115727"/>
              </w:txbxContent>
            </v:textbox>
          </v:shape>
        </w:pict>
      </w:r>
    </w:p>
    <w:p w:rsidR="00584EB2" w:rsidRPr="00115727" w:rsidRDefault="00584EB2" w:rsidP="00115727">
      <w:pPr>
        <w:ind w:firstLine="708"/>
        <w:rPr>
          <w:rFonts w:ascii="Comic Sans MS" w:hAnsi="Comic Sans MS"/>
          <w:sz w:val="24"/>
          <w:szCs w:val="24"/>
        </w:rPr>
      </w:pPr>
    </w:p>
    <w:sectPr w:rsidR="00584EB2" w:rsidRPr="00115727" w:rsidSect="002C605F">
      <w:pgSz w:w="11906" w:h="16838"/>
      <w:pgMar w:top="720" w:right="720" w:bottom="720" w:left="720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entury Gothic">
    <w:altName w:val="Segoe UI"/>
    <w:panose1 w:val="00000000000000000000"/>
    <w:charset w:val="A2"/>
    <w:family w:val="swiss"/>
    <w:notTrueType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2043E"/>
    <w:multiLevelType w:val="hybridMultilevel"/>
    <w:tmpl w:val="F7CAA220"/>
    <w:lvl w:ilvl="0" w:tplc="418ADC1C">
      <w:start w:val="1"/>
      <w:numFmt w:val="decimal"/>
      <w:lvlText w:val="%1-"/>
      <w:lvlJc w:val="left"/>
      <w:pPr>
        <w:ind w:left="531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3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675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747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819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891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963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1035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1107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605F"/>
    <w:rsid w:val="000261DA"/>
    <w:rsid w:val="000A414B"/>
    <w:rsid w:val="00113A0F"/>
    <w:rsid w:val="00115727"/>
    <w:rsid w:val="00132800"/>
    <w:rsid w:val="0016763F"/>
    <w:rsid w:val="00231963"/>
    <w:rsid w:val="002C605F"/>
    <w:rsid w:val="004213A8"/>
    <w:rsid w:val="00494694"/>
    <w:rsid w:val="004F7128"/>
    <w:rsid w:val="00502280"/>
    <w:rsid w:val="00584EB2"/>
    <w:rsid w:val="006A67FB"/>
    <w:rsid w:val="00755D34"/>
    <w:rsid w:val="00783001"/>
    <w:rsid w:val="00797CC5"/>
    <w:rsid w:val="007A156B"/>
    <w:rsid w:val="00825F2F"/>
    <w:rsid w:val="008F03A9"/>
    <w:rsid w:val="00966A3F"/>
    <w:rsid w:val="00973129"/>
    <w:rsid w:val="00A80C3E"/>
    <w:rsid w:val="00B12A70"/>
    <w:rsid w:val="00BC706E"/>
    <w:rsid w:val="00BE13A9"/>
    <w:rsid w:val="00DB2AFC"/>
    <w:rsid w:val="00E05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Web 1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5D3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2C605F"/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49469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356</Words>
  <Characters>2031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3</cp:revision>
  <cp:lastPrinted>2018-12-19T08:17:00Z</cp:lastPrinted>
  <dcterms:created xsi:type="dcterms:W3CDTF">2018-12-16T12:24:00Z</dcterms:created>
  <dcterms:modified xsi:type="dcterms:W3CDTF">2018-12-19T08:17:00Z</dcterms:modified>
</cp:coreProperties>
</file>